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9D1" w:rsidRDefault="00A709D1" w:rsidP="008C218B">
      <w:pPr>
        <w:spacing w:after="120" w:line="240" w:lineRule="auto"/>
        <w:rPr>
          <w:rFonts w:asciiTheme="minorHAnsi" w:hAnsiTheme="minorHAnsi" w:cs="Tahoma"/>
        </w:rPr>
      </w:pPr>
    </w:p>
    <w:p w:rsidR="00A709D1" w:rsidRDefault="00A709D1" w:rsidP="008C218B">
      <w:pPr>
        <w:spacing w:after="120" w:line="240" w:lineRule="auto"/>
        <w:rPr>
          <w:rFonts w:asciiTheme="minorHAnsi" w:hAnsiTheme="minorHAnsi" w:cs="Tahoma"/>
        </w:rPr>
      </w:pPr>
    </w:p>
    <w:p w:rsidR="00A709D1" w:rsidRDefault="00A709D1" w:rsidP="008C218B">
      <w:pPr>
        <w:spacing w:after="120" w:line="240" w:lineRule="auto"/>
        <w:rPr>
          <w:rFonts w:asciiTheme="minorHAnsi" w:hAnsiTheme="minorHAnsi" w:cs="Tahoma"/>
        </w:rPr>
      </w:pPr>
    </w:p>
    <w:p w:rsidR="000C0BCE" w:rsidRPr="00A92DF0" w:rsidRDefault="00A50104" w:rsidP="008C218B">
      <w:pP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pict>
          <v:rect id="_x0000_i1025" style="width:453.6pt;height:1pt" o:hralign="center" o:hrstd="t" o:hrnoshade="t" o:hr="t" fillcolor="black [3213]" stroked="f"/>
        </w:pict>
      </w:r>
    </w:p>
    <w:p w:rsidR="00BA62F2" w:rsidRPr="00BA62F2" w:rsidRDefault="00BA62F2" w:rsidP="004D6F8C">
      <w:pPr>
        <w:spacing w:after="0" w:line="240" w:lineRule="auto"/>
        <w:jc w:val="center"/>
        <w:rPr>
          <w:rFonts w:asciiTheme="minorHAnsi" w:hAnsiTheme="minorHAnsi" w:cs="Tahoma"/>
          <w:b/>
          <w:sz w:val="28"/>
        </w:rPr>
      </w:pPr>
      <w:r w:rsidRPr="00BA62F2">
        <w:rPr>
          <w:rFonts w:asciiTheme="minorHAnsi" w:hAnsiTheme="minorHAnsi" w:cs="Tahoma"/>
          <w:b/>
          <w:sz w:val="28"/>
        </w:rPr>
        <w:t>OBRAZAC ZA PONOVNO DODJELJIVANJE LOZINKE AAI</w:t>
      </w:r>
    </w:p>
    <w:p w:rsidR="00FC517C" w:rsidRPr="00BA62F2" w:rsidRDefault="00BA62F2" w:rsidP="004D6F8C">
      <w:pPr>
        <w:spacing w:after="0" w:line="240" w:lineRule="auto"/>
        <w:jc w:val="center"/>
        <w:rPr>
          <w:rFonts w:asciiTheme="minorHAnsi" w:hAnsiTheme="minorHAnsi" w:cs="Tahoma"/>
          <w:b/>
          <w:sz w:val="28"/>
        </w:rPr>
      </w:pPr>
      <w:r w:rsidRPr="00BA62F2">
        <w:rPr>
          <w:rFonts w:asciiTheme="minorHAnsi" w:hAnsiTheme="minorHAnsi" w:cs="Tahoma"/>
          <w:b/>
          <w:sz w:val="28"/>
        </w:rPr>
        <w:t xml:space="preserve"> I LOZINKE ZA RAD NA RAČUNALIMA </w:t>
      </w:r>
      <w:r w:rsidR="004D3F39">
        <w:rPr>
          <w:rFonts w:asciiTheme="minorHAnsi" w:hAnsiTheme="minorHAnsi" w:cs="Tahoma"/>
          <w:b/>
          <w:sz w:val="28"/>
        </w:rPr>
        <w:t>PMF-a</w:t>
      </w:r>
      <w:r w:rsidR="004D3F39">
        <w:rPr>
          <w:rStyle w:val="Referencafusnote"/>
          <w:rFonts w:asciiTheme="minorHAnsi" w:hAnsiTheme="minorHAnsi" w:cs="Tahoma"/>
          <w:b/>
          <w:sz w:val="28"/>
        </w:rPr>
        <w:footnoteReference w:id="1"/>
      </w:r>
    </w:p>
    <w:p w:rsidR="000F28D3" w:rsidRPr="00A92DF0" w:rsidRDefault="00A50104" w:rsidP="004D6F8C">
      <w:pPr>
        <w:spacing w:after="0" w:line="240" w:lineRule="auto"/>
        <w:jc w:val="center"/>
        <w:rPr>
          <w:rFonts w:asciiTheme="minorHAnsi" w:hAnsiTheme="minorHAnsi" w:cs="Tahoma"/>
        </w:rPr>
      </w:pPr>
      <w:r>
        <w:rPr>
          <w:rFonts w:asciiTheme="minorHAnsi" w:hAnsiTheme="minorHAnsi" w:cs="Tahoma"/>
          <w:b/>
          <w:sz w:val="28"/>
        </w:rPr>
        <w:pict>
          <v:rect id="_x0000_i1026" style="width:453.6pt;height:1pt" o:hralign="center" o:hrstd="t" o:hrnoshade="t" o:hr="t" fillcolor="black [3213]" stroked="f"/>
        </w:pict>
      </w:r>
    </w:p>
    <w:p w:rsidR="0075465D" w:rsidRPr="00A92DF0" w:rsidRDefault="0075465D" w:rsidP="004D6F8C">
      <w:pPr>
        <w:spacing w:after="0" w:line="240" w:lineRule="auto"/>
        <w:rPr>
          <w:rFonts w:asciiTheme="minorHAnsi" w:hAnsiTheme="minorHAnsi" w:cs="Tahoma"/>
        </w:rPr>
        <w:sectPr w:rsidR="0075465D" w:rsidRPr="00A92DF0" w:rsidSect="00A149E4">
          <w:headerReference w:type="default" r:id="rId8"/>
          <w:pgSz w:w="11906" w:h="16838"/>
          <w:pgMar w:top="1418" w:right="1418" w:bottom="1418" w:left="1418" w:header="0" w:footer="2" w:gutter="0"/>
          <w:cols w:space="708"/>
          <w:docGrid w:linePitch="360"/>
        </w:sectPr>
      </w:pPr>
    </w:p>
    <w:p w:rsidR="003F7563" w:rsidRPr="00A92DF0" w:rsidRDefault="000C0BCE" w:rsidP="003F7563">
      <w:pPr>
        <w:pBdr>
          <w:between w:val="dotted" w:sz="4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744"/>
        </w:tabs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Ime i prezime:</w:t>
      </w:r>
      <w:r w:rsidR="0075465D" w:rsidRPr="00A92DF0">
        <w:rPr>
          <w:rFonts w:asciiTheme="minorHAnsi" w:hAnsiTheme="minorHAnsi" w:cs="Tahoma"/>
        </w:rPr>
        <w:t xml:space="preserve"> 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BA62F2">
        <w:rPr>
          <w:rFonts w:asciiTheme="minorHAnsi" w:hAnsiTheme="minorHAnsi" w:cs="Tahoma"/>
        </w:rPr>
        <w:tab/>
      </w:r>
      <w:r w:rsidR="00BA62F2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bookmarkStart w:id="1" w:name="_GoBack"/>
      <w:bookmarkEnd w:id="1"/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bookmarkEnd w:id="0"/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3F7563" w:rsidRPr="00A92DF0" w:rsidRDefault="00BA62F2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JMBAG</w:t>
      </w:r>
      <w:r w:rsidR="004B68C2"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="004B68C2"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68C2" w:rsidRPr="00A92DF0">
        <w:rPr>
          <w:rFonts w:asciiTheme="minorHAnsi" w:hAnsiTheme="minorHAnsi" w:cs="Tahoma"/>
        </w:rPr>
        <w:instrText xml:space="preserve"> FORMTEXT </w:instrText>
      </w:r>
      <w:r w:rsidR="004B68C2" w:rsidRPr="00A92DF0">
        <w:rPr>
          <w:rFonts w:asciiTheme="minorHAnsi" w:hAnsiTheme="minorHAnsi" w:cs="Tahoma"/>
        </w:rPr>
      </w:r>
      <w:r w:rsidR="004B68C2" w:rsidRPr="00A92DF0">
        <w:rPr>
          <w:rFonts w:asciiTheme="minorHAnsi" w:hAnsiTheme="minorHAnsi" w:cs="Tahoma"/>
        </w:rPr>
        <w:fldChar w:fldCharType="separate"/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75465D" w:rsidRDefault="0075465D" w:rsidP="00B85F8E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Matični broj</w:t>
      </w:r>
      <w:r w:rsidR="001C7776" w:rsidRPr="00A92DF0">
        <w:rPr>
          <w:rFonts w:asciiTheme="minorHAnsi" w:hAnsiTheme="minorHAnsi" w:cs="Tahoma"/>
        </w:rPr>
        <w:t xml:space="preserve"> indeksa</w:t>
      </w:r>
      <w:r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 w:rsidR="00BA62F2">
        <w:rPr>
          <w:rFonts w:asciiTheme="minorHAnsi" w:hAnsiTheme="minorHAnsi" w:cs="Tahoma"/>
        </w:rPr>
        <w:tab/>
      </w:r>
      <w:r w:rsidR="00BA62F2">
        <w:rPr>
          <w:rFonts w:asciiTheme="minorHAnsi" w:hAnsiTheme="minorHAnsi" w:cs="Tahoma"/>
        </w:rPr>
        <w:tab/>
      </w:r>
      <w:r w:rsidR="004B68C2" w:rsidRPr="00A92DF0">
        <w:rPr>
          <w:rFonts w:asciiTheme="minorHAnsi" w:hAnsiTheme="minorHAnsi" w:cs="Tahoma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="004B68C2" w:rsidRPr="00A92DF0">
        <w:rPr>
          <w:rFonts w:asciiTheme="minorHAnsi" w:hAnsiTheme="minorHAnsi" w:cs="Tahoma"/>
        </w:rPr>
        <w:instrText xml:space="preserve"> FORMTEXT </w:instrText>
      </w:r>
      <w:r w:rsidR="004B68C2" w:rsidRPr="00A92DF0">
        <w:rPr>
          <w:rFonts w:asciiTheme="minorHAnsi" w:hAnsiTheme="minorHAnsi" w:cs="Tahoma"/>
        </w:rPr>
      </w:r>
      <w:r w:rsidR="004B68C2" w:rsidRPr="00A92DF0">
        <w:rPr>
          <w:rFonts w:asciiTheme="minorHAnsi" w:hAnsiTheme="minorHAnsi" w:cs="Tahoma"/>
        </w:rPr>
        <w:fldChar w:fldCharType="separate"/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  <w:noProof/>
        </w:rPr>
        <w:t> </w:t>
      </w:r>
      <w:r w:rsidR="004B68C2" w:rsidRPr="00A92DF0">
        <w:rPr>
          <w:rFonts w:asciiTheme="minorHAnsi" w:hAnsiTheme="minorHAnsi" w:cs="Tahoma"/>
        </w:rPr>
        <w:fldChar w:fldCharType="end"/>
      </w:r>
      <w:bookmarkEnd w:id="2"/>
    </w:p>
    <w:p w:rsidR="00BA62F2" w:rsidRDefault="00BA62F2" w:rsidP="00BA62F2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Zahtjev podnosim jer je lozinka: </w:t>
      </w:r>
      <w:r>
        <w:rPr>
          <w:rFonts w:asciiTheme="minorHAnsi" w:hAnsiTheme="minorHAnsi" w:cs="Tahoma"/>
        </w:rPr>
        <w:tab/>
      </w:r>
      <w:r w:rsidR="00020335">
        <w:rPr>
          <w:rFonts w:asciiTheme="minorHAnsi" w:hAnsiTheme="minorHAnsi" w:cs="Tahoma"/>
        </w:rPr>
        <w:fldChar w:fldCharType="begin">
          <w:ffData>
            <w:name w:val=""/>
            <w:enabled/>
            <w:calcOnExit/>
            <w:ddList>
              <w:listEntry w:val="                   "/>
              <w:listEntry w:val="Izgubljena"/>
              <w:listEntry w:val="Ukradena"/>
              <w:listEntry w:val="Zaboravljena"/>
            </w:ddList>
          </w:ffData>
        </w:fldChar>
      </w:r>
      <w:r w:rsidR="00020335">
        <w:rPr>
          <w:rFonts w:asciiTheme="minorHAnsi" w:hAnsiTheme="minorHAnsi" w:cs="Tahoma"/>
        </w:rPr>
        <w:instrText xml:space="preserve"> FORMDROPDOWN </w:instrText>
      </w:r>
      <w:r w:rsidR="00A50104">
        <w:rPr>
          <w:rFonts w:asciiTheme="minorHAnsi" w:hAnsiTheme="minorHAnsi" w:cs="Tahoma"/>
        </w:rPr>
      </w:r>
      <w:r w:rsidR="00A50104">
        <w:rPr>
          <w:rFonts w:asciiTheme="minorHAnsi" w:hAnsiTheme="minorHAnsi" w:cs="Tahoma"/>
        </w:rPr>
        <w:fldChar w:fldCharType="separate"/>
      </w:r>
      <w:r w:rsidR="00020335">
        <w:rPr>
          <w:rFonts w:asciiTheme="minorHAnsi" w:hAnsiTheme="minorHAnsi" w:cs="Tahoma"/>
        </w:rPr>
        <w:fldChar w:fldCharType="end"/>
      </w:r>
      <w:r w:rsidRPr="00A92DF0">
        <w:rPr>
          <w:rFonts w:asciiTheme="minorHAnsi" w:hAnsiTheme="minorHAnsi" w:cs="Tahoma"/>
        </w:rPr>
        <w:t xml:space="preserve">  </w:t>
      </w:r>
    </w:p>
    <w:p w:rsidR="00BA62F2" w:rsidRDefault="00BA62F2" w:rsidP="00B85F8E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Zahtjev podnosim:</w:t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Theme="minorHAnsi" w:hAnsiTheme="minorHAnsi" w:cs="Tahoma"/>
        </w:rPr>
        <w:instrText xml:space="preserve"> FORMTEXT </w:instrText>
      </w:r>
      <w:r>
        <w:rPr>
          <w:rFonts w:asciiTheme="minorHAnsi" w:hAnsiTheme="minorHAnsi" w:cs="Tahoma"/>
        </w:rPr>
      </w:r>
      <w:r>
        <w:rPr>
          <w:rFonts w:asciiTheme="minorHAnsi" w:hAnsiTheme="minorHAnsi" w:cs="Tahoma"/>
        </w:rPr>
        <w:fldChar w:fldCharType="separate"/>
      </w:r>
      <w:r>
        <w:rPr>
          <w:rFonts w:asciiTheme="minorHAnsi" w:hAnsiTheme="minorHAnsi" w:cs="Tahoma"/>
          <w:noProof/>
        </w:rPr>
        <w:t> </w:t>
      </w:r>
      <w:r>
        <w:rPr>
          <w:rFonts w:asciiTheme="minorHAnsi" w:hAnsiTheme="minorHAnsi" w:cs="Tahoma"/>
          <w:noProof/>
        </w:rPr>
        <w:t> </w:t>
      </w:r>
      <w:r>
        <w:rPr>
          <w:rFonts w:asciiTheme="minorHAnsi" w:hAnsiTheme="minorHAnsi" w:cs="Tahoma"/>
          <w:noProof/>
        </w:rPr>
        <w:t> </w:t>
      </w:r>
      <w:r>
        <w:rPr>
          <w:rFonts w:asciiTheme="minorHAnsi" w:hAnsiTheme="minorHAnsi" w:cs="Tahoma"/>
          <w:noProof/>
        </w:rPr>
        <w:t> </w:t>
      </w:r>
      <w:r>
        <w:rPr>
          <w:rFonts w:asciiTheme="minorHAnsi" w:hAnsiTheme="minorHAnsi" w:cs="Tahoma"/>
          <w:noProof/>
        </w:rPr>
        <w:t> </w:t>
      </w:r>
      <w:r>
        <w:rPr>
          <w:rFonts w:asciiTheme="minorHAnsi" w:hAnsiTheme="minorHAnsi" w:cs="Tahoma"/>
        </w:rPr>
        <w:fldChar w:fldCharType="end"/>
      </w:r>
      <w:r>
        <w:rPr>
          <w:rFonts w:asciiTheme="minorHAnsi" w:hAnsiTheme="minorHAnsi" w:cs="Tahoma"/>
        </w:rPr>
        <w:t xml:space="preserve"> put</w:t>
      </w:r>
    </w:p>
    <w:p w:rsidR="00BA62F2" w:rsidRDefault="00BA62F2" w:rsidP="00B85F8E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Datum:</w:t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1261290378"/>
          <w:placeholder>
            <w:docPart w:val="DefaultPlaceholder_-1854013438"/>
          </w:placeholder>
          <w:showingPlcHdr/>
          <w:date>
            <w:dateFormat w:val="d.M.yyyy."/>
            <w:lid w:val="hr-HR"/>
            <w:storeMappedDataAs w:val="dateTime"/>
            <w:calendar w:val="gregorian"/>
          </w:date>
        </w:sdtPr>
        <w:sdtEndPr/>
        <w:sdtContent>
          <w:r w:rsidRPr="00CD2654">
            <w:rPr>
              <w:rStyle w:val="Tekstrezerviranogmjesta"/>
            </w:rPr>
            <w:t>Kliknite ili dodirnite ovdje da biste unijeli datum.</w:t>
          </w:r>
        </w:sdtContent>
      </w:sdt>
    </w:p>
    <w:p w:rsidR="00BA62F2" w:rsidRDefault="00BA62F2" w:rsidP="00B85F8E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</w:p>
    <w:p w:rsidR="00C576FA" w:rsidRPr="00492FA5" w:rsidRDefault="00A50104" w:rsidP="00492FA5">
      <w:pPr>
        <w:tabs>
          <w:tab w:val="left" w:pos="284"/>
        </w:tabs>
        <w:spacing w:after="240" w:line="240" w:lineRule="auto"/>
        <w:jc w:val="both"/>
        <w:rPr>
          <w:rFonts w:asciiTheme="minorHAnsi" w:hAnsiTheme="minorHAnsi" w:cs="Tahoma"/>
          <w:sz w:val="18"/>
        </w:rPr>
      </w:pPr>
      <w:r>
        <w:pict>
          <v:rect id="_x0000_i1027" style="width:453.6pt;height:1pt" o:hralign="center" o:hrstd="t" o:hrnoshade="t" o:hr="t" fillcolor="black [3213]" stroked="f"/>
        </w:pict>
      </w:r>
    </w:p>
    <w:p w:rsidR="00C576FA" w:rsidRPr="00A92DF0" w:rsidRDefault="00C576FA" w:rsidP="00A92DF0">
      <w:pPr>
        <w:pStyle w:val="Odlomakpopisa"/>
        <w:numPr>
          <w:ilvl w:val="0"/>
          <w:numId w:val="1"/>
        </w:numPr>
        <w:spacing w:after="240" w:line="240" w:lineRule="auto"/>
        <w:rPr>
          <w:rFonts w:asciiTheme="minorHAnsi" w:hAnsiTheme="minorHAnsi" w:cs="Tahoma"/>
          <w:sz w:val="18"/>
        </w:rPr>
        <w:sectPr w:rsidR="00C576FA" w:rsidRPr="00A92DF0" w:rsidSect="00F7266A">
          <w:headerReference w:type="default" r:id="rId9"/>
          <w:type w:val="continuous"/>
          <w:pgSz w:w="11906" w:h="16838"/>
          <w:pgMar w:top="1417" w:right="1417" w:bottom="1417" w:left="1417" w:header="708" w:footer="2" w:gutter="0"/>
          <w:cols w:space="708"/>
          <w:docGrid w:linePitch="360"/>
        </w:sectPr>
      </w:pPr>
    </w:p>
    <w:p w:rsidR="00A92DF0" w:rsidRPr="00A92DF0" w:rsidRDefault="00A92DF0" w:rsidP="00DE6BDC">
      <w:pPr>
        <w:spacing w:after="120" w:line="240" w:lineRule="auto"/>
        <w:ind w:left="4956"/>
        <w:rPr>
          <w:rFonts w:asciiTheme="minorHAnsi" w:hAnsiTheme="minorHAnsi" w:cs="Tahoma"/>
          <w:sz w:val="18"/>
        </w:rPr>
      </w:pPr>
    </w:p>
    <w:p w:rsidR="001B703F" w:rsidRPr="00A92DF0" w:rsidRDefault="00A50104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  <w:r>
        <w:rPr>
          <w:rFonts w:asciiTheme="minorHAnsi" w:hAnsiTheme="minorHAnsi"/>
        </w:rPr>
        <w:pict>
          <v:rect id="_x0000_i1028" style="width:453.6pt;height:1pt" o:hralign="center" o:hrstd="t" o:hrnoshade="t" o:hr="t" fillcolor="black [3213]" stroked="f"/>
        </w:pict>
      </w:r>
      <w:r w:rsidR="00DE6BDC" w:rsidRPr="00A92DF0">
        <w:rPr>
          <w:rFonts w:asciiTheme="minorHAnsi" w:hAnsiTheme="minorHAnsi" w:cs="Tahoma"/>
        </w:rPr>
        <w:t xml:space="preserve"> Potpis </w:t>
      </w:r>
      <w:r w:rsidR="00103D7A">
        <w:rPr>
          <w:rFonts w:asciiTheme="minorHAnsi" w:hAnsiTheme="minorHAnsi" w:cs="Tahoma"/>
        </w:rPr>
        <w:t>studenta</w:t>
      </w:r>
    </w:p>
    <w:sectPr w:rsidR="001B703F" w:rsidRPr="00A92DF0" w:rsidSect="00F7266A">
      <w:type w:val="continuous"/>
      <w:pgSz w:w="11906" w:h="16838"/>
      <w:pgMar w:top="1417" w:right="1417" w:bottom="1417" w:left="1417" w:header="708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104" w:rsidRDefault="00A50104" w:rsidP="000C0BCE">
      <w:pPr>
        <w:spacing w:after="0" w:line="240" w:lineRule="auto"/>
      </w:pPr>
      <w:r>
        <w:separator/>
      </w:r>
    </w:p>
  </w:endnote>
  <w:endnote w:type="continuationSeparator" w:id="0">
    <w:p w:rsidR="00A50104" w:rsidRDefault="00A50104" w:rsidP="000C0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104" w:rsidRDefault="00A50104" w:rsidP="000C0BCE">
      <w:pPr>
        <w:spacing w:after="0" w:line="240" w:lineRule="auto"/>
      </w:pPr>
      <w:r>
        <w:separator/>
      </w:r>
    </w:p>
  </w:footnote>
  <w:footnote w:type="continuationSeparator" w:id="0">
    <w:p w:rsidR="00A50104" w:rsidRDefault="00A50104" w:rsidP="000C0BCE">
      <w:pPr>
        <w:spacing w:after="0" w:line="240" w:lineRule="auto"/>
      </w:pPr>
      <w:r>
        <w:continuationSeparator/>
      </w:r>
    </w:p>
  </w:footnote>
  <w:footnote w:id="1">
    <w:p w:rsidR="004D3F39" w:rsidRPr="004D3F39" w:rsidRDefault="004D3F39" w:rsidP="004D3F39">
      <w:pPr>
        <w:pStyle w:val="Tekstfusnote"/>
        <w:jc w:val="both"/>
        <w:rPr>
          <w:rFonts w:asciiTheme="minorHAnsi" w:hAnsiTheme="minorHAnsi" w:cstheme="minorHAnsi"/>
          <w:sz w:val="16"/>
          <w:szCs w:val="16"/>
        </w:rPr>
      </w:pPr>
      <w:r w:rsidRPr="004D3F39">
        <w:rPr>
          <w:rStyle w:val="Referencafusnote"/>
          <w:rFonts w:asciiTheme="minorHAnsi" w:hAnsiTheme="minorHAnsi" w:cstheme="minorHAnsi"/>
          <w:sz w:val="16"/>
          <w:szCs w:val="16"/>
        </w:rPr>
        <w:footnoteRef/>
      </w:r>
      <w:r w:rsidRPr="004D3F39">
        <w:rPr>
          <w:rFonts w:asciiTheme="minorHAnsi" w:hAnsiTheme="minorHAnsi" w:cstheme="minorHAnsi"/>
          <w:sz w:val="16"/>
          <w:szCs w:val="16"/>
        </w:rPr>
        <w:t xml:space="preserve"> Prilikom podnošenja zahtjeva potrebno je priložiti dokaz o uplati naknade za ponovno dodjeljivanje lozinke AAI </w:t>
      </w:r>
      <w:r>
        <w:rPr>
          <w:rFonts w:asciiTheme="minorHAnsi" w:hAnsiTheme="minorHAnsi" w:cstheme="minorHAnsi"/>
          <w:sz w:val="16"/>
          <w:szCs w:val="16"/>
        </w:rPr>
        <w:t xml:space="preserve">ili lozinke za rad na računalima PMF-a </w:t>
      </w:r>
      <w:r w:rsidRPr="004D3F39">
        <w:rPr>
          <w:rFonts w:asciiTheme="minorHAnsi" w:hAnsiTheme="minorHAnsi" w:cstheme="minorHAnsi"/>
          <w:sz w:val="16"/>
          <w:szCs w:val="16"/>
        </w:rPr>
        <w:t xml:space="preserve">u iznosu od 50,00 kn na račun Prirodoslovno-matematičkog fakulteta, </w:t>
      </w:r>
      <w:proofErr w:type="spellStart"/>
      <w:r w:rsidRPr="004D3F39">
        <w:rPr>
          <w:rFonts w:asciiTheme="minorHAnsi" w:hAnsiTheme="minorHAnsi" w:cstheme="minorHAnsi"/>
          <w:sz w:val="16"/>
          <w:szCs w:val="16"/>
        </w:rPr>
        <w:t>Horvatovac</w:t>
      </w:r>
      <w:proofErr w:type="spellEnd"/>
      <w:r w:rsidRPr="004D3F39">
        <w:rPr>
          <w:rFonts w:asciiTheme="minorHAnsi" w:hAnsiTheme="minorHAnsi" w:cstheme="minorHAnsi"/>
          <w:sz w:val="16"/>
          <w:szCs w:val="16"/>
        </w:rPr>
        <w:t xml:space="preserve"> 102A, Zagreb: Broj računa primatelja – IBAN: HR5823600001101522208; Poziv na broj: 604060-108-OIB studenta; Model HR00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65D" w:rsidRDefault="0075465D" w:rsidP="00A709D1">
    <w:pPr>
      <w:pStyle w:val="Zaglavlje"/>
    </w:pPr>
  </w:p>
  <w:p w:rsidR="00A709D1" w:rsidRDefault="00A709D1" w:rsidP="00A709D1">
    <w:pPr>
      <w:pStyle w:val="Zaglavlje"/>
    </w:pPr>
  </w:p>
  <w:p w:rsidR="00A709D1" w:rsidRDefault="00A709D1" w:rsidP="00A709D1">
    <w:pPr>
      <w:pStyle w:val="Zaglavlje"/>
    </w:pPr>
  </w:p>
  <w:p w:rsidR="00A709D1" w:rsidRPr="00A709D1" w:rsidRDefault="00A709D1" w:rsidP="00A709D1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DCC" w:rsidRPr="00A92DF0" w:rsidRDefault="00F61DCC" w:rsidP="00F61DCC">
    <w:pPr>
      <w:rPr>
        <w:rFonts w:asciiTheme="minorHAnsi" w:hAnsiTheme="minorHAnsi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18" w:space="0" w:color="4F81BD"/>
      </w:tblBorders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2801"/>
      <w:gridCol w:w="6271"/>
    </w:tblGrid>
    <w:tr w:rsidR="00F61DCC" w:rsidRPr="00A92DF0" w:rsidTr="00A007A6">
      <w:trPr>
        <w:trHeight w:val="1276"/>
      </w:trPr>
      <w:tc>
        <w:tcPr>
          <w:tcW w:w="1544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F61DCC" w:rsidRPr="00A92DF0" w:rsidRDefault="00F61DCC" w:rsidP="00A007A6">
          <w:pPr>
            <w:pStyle w:val="Zaglavlje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321EA039" wp14:editId="5BF56F91">
                <wp:extent cx="714375" cy="714375"/>
                <wp:effectExtent l="0" t="0" r="9525" b="9525"/>
                <wp:docPr id="9" name="Picture 9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92DF0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71C5E4BD" wp14:editId="4FE52969">
                <wp:extent cx="752475" cy="714375"/>
                <wp:effectExtent l="19050" t="0" r="9525" b="0"/>
                <wp:docPr id="10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F61DCC" w:rsidRPr="00C32C29" w:rsidRDefault="00F61DCC" w:rsidP="00A007A6">
          <w:pPr>
            <w:pStyle w:val="Zaglavlje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:rsidR="00F61DCC" w:rsidRPr="00C32C29" w:rsidRDefault="00F61DCC" w:rsidP="00A007A6">
          <w:pPr>
            <w:pStyle w:val="Zaglavlje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:rsidR="00F61DCC" w:rsidRPr="00C32C29" w:rsidRDefault="00F61DCC" w:rsidP="00A007A6">
          <w:pPr>
            <w:pStyle w:val="Zaglavlje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:rsidR="00F61DCC" w:rsidRPr="00C32C29" w:rsidRDefault="00F61DCC" w:rsidP="00A007A6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:rsidR="00F61DCC" w:rsidRPr="00C32C29" w:rsidRDefault="00F61DCC" w:rsidP="00A007A6">
          <w:pPr>
            <w:pStyle w:val="Zaglavlje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:rsidR="00F61DCC" w:rsidRPr="00A92DF0" w:rsidRDefault="00F61DCC" w:rsidP="00F61DCC">
    <w:pPr>
      <w:pStyle w:val="Zaglavlje"/>
      <w:rPr>
        <w:rFonts w:asciiTheme="minorHAnsi" w:hAnsiTheme="minorHAnsi" w:cs="Tahoma"/>
      </w:rPr>
    </w:pPr>
  </w:p>
  <w:p w:rsidR="00F61DCC" w:rsidRPr="00A92DF0" w:rsidRDefault="00F61DCC" w:rsidP="00F61DCC">
    <w:pPr>
      <w:pStyle w:val="Zaglavlje"/>
      <w:rPr>
        <w:rFonts w:asciiTheme="minorHAnsi" w:hAnsiTheme="minorHAnsi"/>
      </w:rPr>
    </w:pPr>
  </w:p>
  <w:p w:rsidR="00C576FA" w:rsidRPr="00F61DCC" w:rsidRDefault="00C576FA" w:rsidP="00F61DCC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96C70"/>
    <w:multiLevelType w:val="hybridMultilevel"/>
    <w:tmpl w:val="35CE8EF2"/>
    <w:lvl w:ilvl="0" w:tplc="041A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lf0AwQxJ5FvacCk95bR6G3bP4v7LqnJtUGyXfULdO0aqHCazuMMCGeSFIS8LPriiihrWlbdv68ZPpL9mnS3R9A==" w:salt="PzuVTGW20b1czNjjASQRq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46E"/>
    <w:rsid w:val="00010E64"/>
    <w:rsid w:val="00020335"/>
    <w:rsid w:val="00026C14"/>
    <w:rsid w:val="000341E2"/>
    <w:rsid w:val="0005527E"/>
    <w:rsid w:val="00061E47"/>
    <w:rsid w:val="00075EBA"/>
    <w:rsid w:val="000829E1"/>
    <w:rsid w:val="000B0586"/>
    <w:rsid w:val="000C0BCE"/>
    <w:rsid w:val="000F28D3"/>
    <w:rsid w:val="00103D7A"/>
    <w:rsid w:val="00157D96"/>
    <w:rsid w:val="00174269"/>
    <w:rsid w:val="001B703F"/>
    <w:rsid w:val="001C7776"/>
    <w:rsid w:val="00220CF3"/>
    <w:rsid w:val="00242CB6"/>
    <w:rsid w:val="002748E8"/>
    <w:rsid w:val="00275064"/>
    <w:rsid w:val="00286E76"/>
    <w:rsid w:val="002C462B"/>
    <w:rsid w:val="002F3C45"/>
    <w:rsid w:val="0034765E"/>
    <w:rsid w:val="0039606B"/>
    <w:rsid w:val="003A6FCA"/>
    <w:rsid w:val="003F00A7"/>
    <w:rsid w:val="003F7563"/>
    <w:rsid w:val="00436B48"/>
    <w:rsid w:val="00460A17"/>
    <w:rsid w:val="00492FA5"/>
    <w:rsid w:val="004A0469"/>
    <w:rsid w:val="004A46AD"/>
    <w:rsid w:val="004B68C2"/>
    <w:rsid w:val="004D3F39"/>
    <w:rsid w:val="004D6F8C"/>
    <w:rsid w:val="005633A4"/>
    <w:rsid w:val="005E3EB4"/>
    <w:rsid w:val="005E4781"/>
    <w:rsid w:val="00602D47"/>
    <w:rsid w:val="0062127C"/>
    <w:rsid w:val="006419DC"/>
    <w:rsid w:val="006801DE"/>
    <w:rsid w:val="0069550F"/>
    <w:rsid w:val="006A4C5A"/>
    <w:rsid w:val="006C0F34"/>
    <w:rsid w:val="006C3032"/>
    <w:rsid w:val="006F53ED"/>
    <w:rsid w:val="00731D69"/>
    <w:rsid w:val="0075465D"/>
    <w:rsid w:val="007D1742"/>
    <w:rsid w:val="00803F83"/>
    <w:rsid w:val="00813E62"/>
    <w:rsid w:val="00824CD9"/>
    <w:rsid w:val="0083032E"/>
    <w:rsid w:val="0084404B"/>
    <w:rsid w:val="00851461"/>
    <w:rsid w:val="00870763"/>
    <w:rsid w:val="008C218B"/>
    <w:rsid w:val="00902A3A"/>
    <w:rsid w:val="009059EA"/>
    <w:rsid w:val="00977521"/>
    <w:rsid w:val="009A2750"/>
    <w:rsid w:val="009F6FFA"/>
    <w:rsid w:val="00A149E4"/>
    <w:rsid w:val="00A210D1"/>
    <w:rsid w:val="00A24ECE"/>
    <w:rsid w:val="00A34D96"/>
    <w:rsid w:val="00A50104"/>
    <w:rsid w:val="00A5279E"/>
    <w:rsid w:val="00A709D1"/>
    <w:rsid w:val="00A779C8"/>
    <w:rsid w:val="00A92B3C"/>
    <w:rsid w:val="00A92DF0"/>
    <w:rsid w:val="00A9755F"/>
    <w:rsid w:val="00AB5C03"/>
    <w:rsid w:val="00AB689B"/>
    <w:rsid w:val="00AE3A17"/>
    <w:rsid w:val="00B125F6"/>
    <w:rsid w:val="00B326AB"/>
    <w:rsid w:val="00B411D0"/>
    <w:rsid w:val="00B516A4"/>
    <w:rsid w:val="00B67AB9"/>
    <w:rsid w:val="00B83EB1"/>
    <w:rsid w:val="00B85F8E"/>
    <w:rsid w:val="00BA62F2"/>
    <w:rsid w:val="00BB5B7D"/>
    <w:rsid w:val="00BC7534"/>
    <w:rsid w:val="00BF5927"/>
    <w:rsid w:val="00C0046E"/>
    <w:rsid w:val="00C32C29"/>
    <w:rsid w:val="00C36C50"/>
    <w:rsid w:val="00C4007C"/>
    <w:rsid w:val="00C46FE8"/>
    <w:rsid w:val="00C576FA"/>
    <w:rsid w:val="00C9132A"/>
    <w:rsid w:val="00CD3B48"/>
    <w:rsid w:val="00D01575"/>
    <w:rsid w:val="00D103C0"/>
    <w:rsid w:val="00D22BB9"/>
    <w:rsid w:val="00D419CF"/>
    <w:rsid w:val="00D46F35"/>
    <w:rsid w:val="00D519FB"/>
    <w:rsid w:val="00D634B6"/>
    <w:rsid w:val="00DA2E2C"/>
    <w:rsid w:val="00DB1CBC"/>
    <w:rsid w:val="00DE6BDC"/>
    <w:rsid w:val="00E71A7D"/>
    <w:rsid w:val="00E91619"/>
    <w:rsid w:val="00EF1104"/>
    <w:rsid w:val="00F345C5"/>
    <w:rsid w:val="00F357F2"/>
    <w:rsid w:val="00F61DCC"/>
    <w:rsid w:val="00F6373F"/>
    <w:rsid w:val="00F66294"/>
    <w:rsid w:val="00F7266A"/>
    <w:rsid w:val="00F8574E"/>
    <w:rsid w:val="00FC517C"/>
    <w:rsid w:val="00FD41B1"/>
    <w:rsid w:val="00FE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E7A666"/>
  <w15:docId w15:val="{ACE5F925-FAF5-4DFE-BC7C-89136115C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niZgLight" w:eastAsiaTheme="minorHAnsi" w:hAnsi="UniZgLight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0C0BCE"/>
  </w:style>
  <w:style w:type="paragraph" w:styleId="Podnoje">
    <w:name w:val="footer"/>
    <w:basedOn w:val="Normal"/>
    <w:link w:val="PodnojeChar"/>
    <w:uiPriority w:val="99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C0BCE"/>
  </w:style>
  <w:style w:type="character" w:styleId="Hiperveza">
    <w:name w:val="Hyperlink"/>
    <w:basedOn w:val="Zadanifontodlomka"/>
    <w:unhideWhenUsed/>
    <w:rsid w:val="000C0BCE"/>
    <w:rPr>
      <w:rFonts w:ascii="Arial" w:hAnsi="Arial" w:cs="Arial" w:hint="default"/>
      <w:b w:val="0"/>
      <w:bCs w:val="0"/>
      <w:strike w:val="0"/>
      <w:dstrike w:val="0"/>
      <w:color w:val="456B7D"/>
      <w:sz w:val="18"/>
      <w:szCs w:val="18"/>
      <w:u w:val="none"/>
      <w:effect w:val="non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C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C0BCE"/>
    <w:rPr>
      <w:rFonts w:ascii="Tahoma" w:hAnsi="Tahoma" w:cs="Tahoma"/>
      <w:sz w:val="16"/>
      <w:szCs w:val="16"/>
    </w:rPr>
  </w:style>
  <w:style w:type="character" w:styleId="Tekstrezerviranogmjesta">
    <w:name w:val="Placeholder Text"/>
    <w:basedOn w:val="Zadanifontodlomka"/>
    <w:uiPriority w:val="99"/>
    <w:semiHidden/>
    <w:rsid w:val="000C0BCE"/>
    <w:rPr>
      <w:color w:val="808080"/>
    </w:rPr>
  </w:style>
  <w:style w:type="paragraph" w:styleId="Odlomakpopisa">
    <w:name w:val="List Paragraph"/>
    <w:basedOn w:val="Normal"/>
    <w:uiPriority w:val="34"/>
    <w:qFormat/>
    <w:rsid w:val="00977521"/>
    <w:pPr>
      <w:ind w:left="720"/>
      <w:contextualSpacing/>
    </w:pPr>
  </w:style>
  <w:style w:type="paragraph" w:styleId="Tekstfusnote">
    <w:name w:val="footnote text"/>
    <w:basedOn w:val="Normal"/>
    <w:link w:val="TekstfusnoteChar"/>
    <w:uiPriority w:val="99"/>
    <w:semiHidden/>
    <w:unhideWhenUsed/>
    <w:rsid w:val="004D3F39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4D3F39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4D3F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erdelez\Desktop\ZAMOLBE%20OBRASCI%20PROBA\ZAMOLBA%20GEOGRAFSKOM%20ODSJEKU%20PMF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7213F2A-1B51-48E7-9034-0C9199399273}"/>
      </w:docPartPr>
      <w:docPartBody>
        <w:p w:rsidR="00773F0C" w:rsidRDefault="00526F9B">
          <w:r w:rsidRPr="00CD2654">
            <w:rPr>
              <w:rStyle w:val="Tekstrezerviranogmjesta"/>
            </w:rPr>
            <w:t>Kliknite ili dodirnite ovdje da biste unijeli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F9B"/>
    <w:rsid w:val="003A2068"/>
    <w:rsid w:val="00482EBC"/>
    <w:rsid w:val="00526F9B"/>
    <w:rsid w:val="00773F0C"/>
    <w:rsid w:val="00B34D43"/>
    <w:rsid w:val="00C336CB"/>
    <w:rsid w:val="00E7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526F9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EF5E6D74-32D0-4131-8F7B-8337054A6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ZAMOLBA GEOGRAFSKOM ODSJEKU PMF.dotm</Template>
  <TotalTime>0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Erdelez</dc:creator>
  <cp:lastModifiedBy>Ivana Erdelez</cp:lastModifiedBy>
  <cp:revision>2</cp:revision>
  <cp:lastPrinted>2016-10-17T09:37:00Z</cp:lastPrinted>
  <dcterms:created xsi:type="dcterms:W3CDTF">2018-10-30T12:56:00Z</dcterms:created>
  <dcterms:modified xsi:type="dcterms:W3CDTF">2018-10-30T12:56:00Z</dcterms:modified>
</cp:coreProperties>
</file>