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8D3" w:rsidRPr="00873E59" w:rsidRDefault="00873E59" w:rsidP="00873E59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Theme="minorHAnsi" w:hAnsiTheme="minorHAnsi" w:cs="Tahoma"/>
          <w:b/>
          <w:sz w:val="24"/>
        </w:rPr>
      </w:pPr>
      <w:r w:rsidRPr="00873E59">
        <w:rPr>
          <w:rFonts w:asciiTheme="minorHAnsi" w:hAnsiTheme="minorHAnsi" w:cs="Tahoma"/>
          <w:b/>
          <w:sz w:val="10"/>
        </w:rPr>
        <w:br/>
      </w:r>
      <w:r w:rsidR="000C0BCE" w:rsidRPr="00873E59">
        <w:rPr>
          <w:rFonts w:asciiTheme="minorHAnsi" w:hAnsiTheme="minorHAnsi" w:cs="Tahoma"/>
          <w:b/>
          <w:sz w:val="24"/>
        </w:rPr>
        <w:t xml:space="preserve">ZAMOLBA </w:t>
      </w:r>
      <w:r w:rsidR="00D4371F" w:rsidRPr="00873E59">
        <w:rPr>
          <w:rFonts w:asciiTheme="minorHAnsi" w:hAnsiTheme="minorHAnsi" w:cs="Tahoma"/>
          <w:b/>
          <w:sz w:val="24"/>
        </w:rPr>
        <w:t>ZA NADOPUNU</w:t>
      </w:r>
      <w:r w:rsidR="00A06030" w:rsidRPr="00873E59">
        <w:rPr>
          <w:rFonts w:asciiTheme="minorHAnsi" w:hAnsiTheme="minorHAnsi" w:cs="Tahoma"/>
          <w:b/>
          <w:sz w:val="24"/>
        </w:rPr>
        <w:t>/ISPRAVAK</w:t>
      </w:r>
      <w:r w:rsidR="00D4371F" w:rsidRPr="00873E59">
        <w:rPr>
          <w:rFonts w:asciiTheme="minorHAnsi" w:hAnsiTheme="minorHAnsi" w:cs="Tahoma"/>
          <w:b/>
          <w:sz w:val="24"/>
        </w:rPr>
        <w:t xml:space="preserve"> PODATAKA U ISVU-u</w:t>
      </w:r>
      <w:r w:rsidR="00351320" w:rsidRPr="00873E59">
        <w:rPr>
          <w:rStyle w:val="Referencafusnote"/>
          <w:rFonts w:asciiTheme="minorHAnsi" w:hAnsiTheme="minorHAnsi" w:cs="Tahoma"/>
          <w:b/>
          <w:sz w:val="24"/>
        </w:rPr>
        <w:footnoteReference w:id="1"/>
      </w:r>
    </w:p>
    <w:p w:rsidR="00873E59" w:rsidRPr="00873E59" w:rsidRDefault="00873E59" w:rsidP="00873E59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Theme="minorHAnsi" w:hAnsiTheme="minorHAnsi" w:cs="Tahoma"/>
          <w:sz w:val="10"/>
          <w:szCs w:val="10"/>
        </w:rPr>
      </w:pPr>
    </w:p>
    <w:p w:rsidR="0075465D" w:rsidRDefault="0075465D" w:rsidP="004D6F8C">
      <w:pPr>
        <w:spacing w:after="0" w:line="240" w:lineRule="auto"/>
        <w:rPr>
          <w:rFonts w:asciiTheme="minorHAnsi" w:hAnsiTheme="minorHAnsi" w:cs="Tahoma"/>
        </w:rPr>
      </w:pPr>
    </w:p>
    <w:p w:rsidR="00873E59" w:rsidRPr="00A92DF0" w:rsidRDefault="00873E59" w:rsidP="004D6F8C">
      <w:pPr>
        <w:spacing w:after="0" w:line="240" w:lineRule="auto"/>
        <w:rPr>
          <w:rFonts w:asciiTheme="minorHAnsi" w:hAnsiTheme="minorHAnsi" w:cs="Tahoma"/>
        </w:rPr>
        <w:sectPr w:rsidR="00873E59" w:rsidRPr="00A92DF0" w:rsidSect="00051A46">
          <w:headerReference w:type="default" r:id="rId8"/>
          <w:pgSz w:w="11906" w:h="16838"/>
          <w:pgMar w:top="1030" w:right="1418" w:bottom="993" w:left="1418" w:header="0" w:footer="2" w:gutter="0"/>
          <w:cols w:space="708"/>
          <w:docGrid w:linePitch="360"/>
        </w:sectPr>
      </w:pPr>
    </w:p>
    <w:p w:rsidR="003F7563" w:rsidRPr="00A92DF0" w:rsidRDefault="000C0BCE" w:rsidP="003F7563">
      <w:pPr>
        <w:pBdr>
          <w:between w:val="dotted" w:sz="4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744"/>
        </w:tabs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Ime i prezime:</w:t>
      </w:r>
      <w:r w:rsidR="0075465D" w:rsidRPr="00A92DF0">
        <w:rPr>
          <w:rFonts w:asciiTheme="minorHAnsi" w:hAnsiTheme="minorHAnsi" w:cs="Tahoma"/>
        </w:rPr>
        <w:t xml:space="preserve"> 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06030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bookmarkEnd w:id="0"/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3F7563" w:rsidRPr="00A92DF0">
        <w:rPr>
          <w:rFonts w:asciiTheme="minorHAnsi" w:hAnsiTheme="minorHAnsi" w:cs="Tahoma"/>
        </w:rPr>
        <w:tab/>
      </w:r>
    </w:p>
    <w:p w:rsidR="00D4371F" w:rsidRDefault="004B68C2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Adresa</w:t>
      </w:r>
      <w:r w:rsidR="00D4371F">
        <w:rPr>
          <w:rFonts w:asciiTheme="minorHAnsi" w:hAnsiTheme="minorHAnsi" w:cs="Tahoma"/>
        </w:rPr>
        <w:t xml:space="preserve"> prebivališta:</w:t>
      </w:r>
      <w:r w:rsidR="00A92DF0">
        <w:rPr>
          <w:rFonts w:asciiTheme="minorHAnsi" w:hAnsiTheme="minorHAnsi" w:cs="Tahoma"/>
        </w:rPr>
        <w:tab/>
      </w:r>
      <w:r w:rsidR="00A06030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</w:p>
    <w:p w:rsidR="003F7563" w:rsidRDefault="00D4371F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Mjesto i poštanski broj:</w:t>
      </w:r>
      <w:r w:rsidR="00A06030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A06030" w:rsidRPr="00A92DF0" w:rsidRDefault="00A06030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Adresa u mjestu studija:</w:t>
      </w:r>
      <w:r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>
        <w:rPr>
          <w:rFonts w:asciiTheme="minorHAnsi" w:hAnsiTheme="minorHAnsi" w:cs="Tahoma"/>
        </w:rPr>
        <w:t> </w:t>
      </w:r>
      <w:r>
        <w:rPr>
          <w:rFonts w:asciiTheme="minorHAnsi" w:hAnsiTheme="minorHAnsi" w:cs="Tahoma"/>
        </w:rPr>
        <w:t> </w:t>
      </w:r>
      <w:r>
        <w:rPr>
          <w:rFonts w:asciiTheme="minorHAnsi" w:hAnsiTheme="minorHAnsi" w:cs="Tahoma"/>
        </w:rPr>
        <w:t> </w:t>
      </w:r>
      <w:r>
        <w:rPr>
          <w:rFonts w:asciiTheme="minorHAnsi" w:hAnsiTheme="minorHAnsi" w:cs="Tahoma"/>
        </w:rPr>
        <w:t> </w:t>
      </w:r>
      <w:r>
        <w:rPr>
          <w:rFonts w:asciiTheme="minorHAnsi" w:hAnsiTheme="minorHAnsi" w:cs="Tahoma"/>
        </w:rPr>
        <w:t> </w:t>
      </w:r>
      <w:r w:rsidRPr="00A92DF0">
        <w:rPr>
          <w:rFonts w:asciiTheme="minorHAnsi" w:hAnsiTheme="minorHAnsi" w:cs="Tahoma"/>
        </w:rPr>
        <w:fldChar w:fldCharType="end"/>
      </w:r>
    </w:p>
    <w:p w:rsidR="003F7563" w:rsidRPr="00A92DF0" w:rsidRDefault="003F7563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E-</w:t>
      </w:r>
      <w:r w:rsidR="00051A46">
        <w:rPr>
          <w:rFonts w:asciiTheme="minorHAnsi" w:hAnsiTheme="minorHAnsi" w:cs="Tahoma"/>
        </w:rPr>
        <w:t>pošta</w:t>
      </w:r>
      <w:r w:rsidRPr="00A92DF0">
        <w:rPr>
          <w:rFonts w:asciiTheme="minorHAnsi" w:hAnsiTheme="minorHAnsi" w:cs="Tahoma"/>
        </w:rPr>
        <w:t xml:space="preserve">: </w:t>
      </w:r>
      <w:r w:rsidR="00051A46">
        <w:rPr>
          <w:rFonts w:asciiTheme="minorHAnsi" w:hAnsiTheme="minorHAnsi" w:cs="Tahoma"/>
        </w:rPr>
        <w:tab/>
      </w:r>
      <w:r w:rsidR="00051A46">
        <w:rPr>
          <w:rFonts w:asciiTheme="minorHAnsi" w:hAnsiTheme="minorHAnsi" w:cs="Tahoma"/>
        </w:rPr>
        <w:tab/>
      </w:r>
      <w:r w:rsidR="00A06030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bookmarkEnd w:id="1"/>
    </w:p>
    <w:p w:rsidR="00A210D1" w:rsidRDefault="001C7776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Broj m</w:t>
      </w:r>
      <w:r w:rsidR="00A210D1" w:rsidRPr="00A92DF0">
        <w:rPr>
          <w:rFonts w:asciiTheme="minorHAnsi" w:hAnsiTheme="minorHAnsi" w:cs="Tahoma"/>
        </w:rPr>
        <w:t>obitel</w:t>
      </w:r>
      <w:r w:rsidRPr="00A92DF0">
        <w:rPr>
          <w:rFonts w:asciiTheme="minorHAnsi" w:hAnsiTheme="minorHAnsi" w:cs="Tahoma"/>
        </w:rPr>
        <w:t>a</w:t>
      </w:r>
      <w:r w:rsidR="00A210D1"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0603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A210D1" w:rsidRPr="00A92DF0">
        <w:rPr>
          <w:rFonts w:asciiTheme="minorHAnsi" w:hAnsiTheme="minorHAnsi" w:cs="Tahoma"/>
        </w:rPr>
        <w:instrText xml:space="preserve"> FORMTEXT </w:instrText>
      </w:r>
      <w:r w:rsidR="00A210D1" w:rsidRPr="00A92DF0">
        <w:rPr>
          <w:rFonts w:asciiTheme="minorHAnsi" w:hAnsiTheme="minorHAnsi" w:cs="Tahoma"/>
        </w:rPr>
      </w:r>
      <w:r w:rsidR="00A210D1" w:rsidRPr="00A92DF0">
        <w:rPr>
          <w:rFonts w:asciiTheme="minorHAnsi" w:hAnsiTheme="minorHAnsi" w:cs="Tahoma"/>
        </w:rPr>
        <w:fldChar w:fldCharType="separate"/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210D1" w:rsidRPr="00A92DF0">
        <w:rPr>
          <w:rFonts w:asciiTheme="minorHAnsi" w:hAnsiTheme="minorHAnsi" w:cs="Tahoma"/>
        </w:rPr>
        <w:fldChar w:fldCharType="end"/>
      </w:r>
      <w:bookmarkEnd w:id="2"/>
    </w:p>
    <w:p w:rsidR="00A06030" w:rsidRPr="00A92DF0" w:rsidRDefault="00A06030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JMBAG:</w:t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>
        <w:rPr>
          <w:rFonts w:asciiTheme="minorHAnsi" w:hAnsiTheme="minorHAnsi" w:cs="Tahoma"/>
        </w:rPr>
        <w:t> </w:t>
      </w:r>
      <w:r>
        <w:rPr>
          <w:rFonts w:asciiTheme="minorHAnsi" w:hAnsiTheme="minorHAnsi" w:cs="Tahoma"/>
        </w:rPr>
        <w:t> </w:t>
      </w:r>
      <w:r>
        <w:rPr>
          <w:rFonts w:asciiTheme="minorHAnsi" w:hAnsiTheme="minorHAnsi" w:cs="Tahoma"/>
        </w:rPr>
        <w:t> </w:t>
      </w:r>
      <w:r>
        <w:rPr>
          <w:rFonts w:asciiTheme="minorHAnsi" w:hAnsiTheme="minorHAnsi" w:cs="Tahoma"/>
        </w:rPr>
        <w:t> </w:t>
      </w:r>
      <w:r>
        <w:rPr>
          <w:rFonts w:asciiTheme="minorHAnsi" w:hAnsiTheme="minorHAnsi" w:cs="Tahoma"/>
        </w:rPr>
        <w:t> </w:t>
      </w:r>
      <w:r w:rsidRPr="00A92DF0">
        <w:rPr>
          <w:rFonts w:asciiTheme="minorHAnsi" w:hAnsiTheme="minorHAnsi" w:cs="Tahoma"/>
        </w:rPr>
        <w:fldChar w:fldCharType="end"/>
      </w:r>
    </w:p>
    <w:p w:rsidR="00A06030" w:rsidRDefault="0075465D" w:rsidP="00A24AB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Matični broj</w:t>
      </w:r>
      <w:r w:rsidR="001C7776" w:rsidRPr="00A92DF0">
        <w:rPr>
          <w:rFonts w:asciiTheme="minorHAnsi" w:hAnsiTheme="minorHAnsi" w:cs="Tahoma"/>
        </w:rPr>
        <w:t xml:space="preserve"> indeksa</w:t>
      </w:r>
      <w:r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 w:rsidR="00A06030">
        <w:rPr>
          <w:rFonts w:asciiTheme="minorHAnsi" w:hAnsiTheme="minorHAnsi" w:cs="Tahoma"/>
        </w:rPr>
        <w:tab/>
      </w:r>
      <w:r w:rsidR="00351320">
        <w:rPr>
          <w:rFonts w:asciiTheme="minorHAnsi" w:hAnsiTheme="minorHAnsi" w:cs="Tahoma"/>
        </w:rPr>
        <w:fldChar w:fldCharType="begin">
          <w:ffData>
            <w:name w:val="Text5"/>
            <w:enabled/>
            <w:calcOnExit w:val="0"/>
            <w:textInput>
              <w:default w:val="Broj iznad slike u indeksu"/>
            </w:textInput>
          </w:ffData>
        </w:fldChar>
      </w:r>
      <w:bookmarkStart w:id="3" w:name="Text5"/>
      <w:r w:rsidR="00351320">
        <w:rPr>
          <w:rFonts w:asciiTheme="minorHAnsi" w:hAnsiTheme="minorHAnsi" w:cs="Tahoma"/>
        </w:rPr>
        <w:instrText xml:space="preserve"> FORMTEXT </w:instrText>
      </w:r>
      <w:r w:rsidR="00351320">
        <w:rPr>
          <w:rFonts w:asciiTheme="minorHAnsi" w:hAnsiTheme="minorHAnsi" w:cs="Tahoma"/>
        </w:rPr>
      </w:r>
      <w:r w:rsidR="00351320">
        <w:rPr>
          <w:rFonts w:asciiTheme="minorHAnsi" w:hAnsiTheme="minorHAnsi" w:cs="Tahoma"/>
        </w:rPr>
        <w:fldChar w:fldCharType="separate"/>
      </w:r>
      <w:bookmarkStart w:id="4" w:name="_GoBack"/>
      <w:bookmarkEnd w:id="4"/>
      <w:r w:rsidR="00351320">
        <w:rPr>
          <w:rFonts w:asciiTheme="minorHAnsi" w:hAnsiTheme="minorHAnsi" w:cs="Tahoma"/>
        </w:rPr>
        <w:t>Broj iznad slike u indeksu</w:t>
      </w:r>
      <w:r w:rsidR="00351320">
        <w:rPr>
          <w:rFonts w:asciiTheme="minorHAnsi" w:hAnsiTheme="minorHAnsi" w:cs="Tahoma"/>
        </w:rPr>
        <w:fldChar w:fldCharType="end"/>
      </w:r>
      <w:bookmarkEnd w:id="3"/>
    </w:p>
    <w:p w:rsidR="00051A46" w:rsidRDefault="00A06030" w:rsidP="00A24AB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Podaci koji se mijenjaju</w:t>
      </w:r>
      <w:r w:rsidR="00C9132A">
        <w:rPr>
          <w:rFonts w:asciiTheme="minorHAnsi" w:hAnsiTheme="minorHAnsi" w:cs="Tahoma"/>
        </w:rPr>
        <w:t>:</w:t>
      </w:r>
      <w:r>
        <w:rPr>
          <w:rFonts w:asciiTheme="minorHAnsi" w:hAnsiTheme="minorHAnsi" w:cs="Tahoma"/>
        </w:rPr>
        <w:tab/>
      </w:r>
      <w:r w:rsidR="00051A46" w:rsidRPr="00A92DF0"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51A46" w:rsidRPr="00A92DF0">
        <w:rPr>
          <w:rFonts w:asciiTheme="minorHAnsi" w:hAnsiTheme="minorHAnsi" w:cs="Tahoma"/>
        </w:rPr>
        <w:instrText xml:space="preserve"> FORMTEXT </w:instrText>
      </w:r>
      <w:r w:rsidR="00051A46" w:rsidRPr="00A92DF0">
        <w:rPr>
          <w:rFonts w:asciiTheme="minorHAnsi" w:hAnsiTheme="minorHAnsi" w:cs="Tahoma"/>
        </w:rPr>
      </w:r>
      <w:r w:rsidR="00051A46" w:rsidRPr="00A92DF0">
        <w:rPr>
          <w:rFonts w:asciiTheme="minorHAnsi" w:hAnsiTheme="minorHAnsi" w:cs="Tahoma"/>
        </w:rPr>
        <w:fldChar w:fldCharType="separate"/>
      </w:r>
      <w:r w:rsidR="00051A46" w:rsidRPr="00A92DF0">
        <w:rPr>
          <w:rFonts w:asciiTheme="minorHAnsi" w:hAnsiTheme="minorHAnsi" w:cs="Tahoma"/>
        </w:rPr>
        <w:t> </w:t>
      </w:r>
      <w:r w:rsidR="00051A46" w:rsidRPr="00A92DF0">
        <w:rPr>
          <w:rFonts w:asciiTheme="minorHAnsi" w:hAnsiTheme="minorHAnsi" w:cs="Tahoma"/>
        </w:rPr>
        <w:t> </w:t>
      </w:r>
      <w:r w:rsidR="00051A46" w:rsidRPr="00A92DF0">
        <w:rPr>
          <w:rFonts w:asciiTheme="minorHAnsi" w:hAnsiTheme="minorHAnsi" w:cs="Tahoma"/>
        </w:rPr>
        <w:t> </w:t>
      </w:r>
      <w:r w:rsidR="00051A46" w:rsidRPr="00A92DF0">
        <w:rPr>
          <w:rFonts w:asciiTheme="minorHAnsi" w:hAnsiTheme="minorHAnsi" w:cs="Tahoma"/>
        </w:rPr>
        <w:t> </w:t>
      </w:r>
      <w:r w:rsidR="00051A46" w:rsidRPr="00A92DF0">
        <w:rPr>
          <w:rFonts w:asciiTheme="minorHAnsi" w:hAnsiTheme="minorHAnsi" w:cs="Tahoma"/>
        </w:rPr>
        <w:t> </w:t>
      </w:r>
      <w:r w:rsidR="00051A46" w:rsidRPr="00A92DF0">
        <w:rPr>
          <w:rFonts w:asciiTheme="minorHAnsi" w:hAnsiTheme="minorHAnsi" w:cs="Tahoma"/>
        </w:rPr>
        <w:fldChar w:fldCharType="end"/>
      </w:r>
    </w:p>
    <w:p w:rsidR="00C576FA" w:rsidRPr="00A92DF0" w:rsidRDefault="00C576FA" w:rsidP="00A92DF0">
      <w:pPr>
        <w:spacing w:after="240" w:line="240" w:lineRule="auto"/>
        <w:rPr>
          <w:rFonts w:asciiTheme="minorHAnsi" w:hAnsiTheme="minorHAnsi" w:cs="Tahoma"/>
          <w:sz w:val="18"/>
        </w:rPr>
      </w:pPr>
    </w:p>
    <w:p w:rsidR="00C576FA" w:rsidRPr="00A92DF0" w:rsidRDefault="00C576FA" w:rsidP="00A92DF0">
      <w:pPr>
        <w:pStyle w:val="Odlomakpopisa"/>
        <w:numPr>
          <w:ilvl w:val="0"/>
          <w:numId w:val="1"/>
        </w:numPr>
        <w:spacing w:after="240" w:line="240" w:lineRule="auto"/>
        <w:rPr>
          <w:rFonts w:asciiTheme="minorHAnsi" w:hAnsiTheme="minorHAnsi" w:cs="Tahoma"/>
          <w:sz w:val="18"/>
        </w:rPr>
        <w:sectPr w:rsidR="00C576FA" w:rsidRPr="00A92DF0" w:rsidSect="00F7266A">
          <w:headerReference w:type="default" r:id="rId9"/>
          <w:type w:val="continuous"/>
          <w:pgSz w:w="11906" w:h="16838"/>
          <w:pgMar w:top="1417" w:right="1417" w:bottom="1417" w:left="1417" w:header="708" w:footer="2" w:gutter="0"/>
          <w:cols w:space="708"/>
          <w:docGrid w:linePitch="360"/>
        </w:sectPr>
      </w:pPr>
    </w:p>
    <w:p w:rsidR="00A92DF0" w:rsidRPr="00A92DF0" w:rsidRDefault="00A92DF0" w:rsidP="00DE6BDC">
      <w:pPr>
        <w:spacing w:after="120" w:line="240" w:lineRule="auto"/>
        <w:ind w:left="4956"/>
        <w:rPr>
          <w:rFonts w:asciiTheme="minorHAnsi" w:hAnsiTheme="minorHAnsi" w:cs="Tahoma"/>
          <w:sz w:val="18"/>
        </w:rPr>
      </w:pPr>
    </w:p>
    <w:p w:rsidR="001B703F" w:rsidRDefault="00BA2A27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  <w:r>
        <w:rPr>
          <w:rFonts w:asciiTheme="minorHAnsi" w:hAnsiTheme="minorHAnsi"/>
        </w:rPr>
        <w:pict>
          <v:rect id="_x0000_i1025" style="width:453.6pt;height:1pt" o:hralign="center" o:hrstd="t" o:hrnoshade="t" o:hr="t" fillcolor="black [3213]" stroked="f"/>
        </w:pict>
      </w:r>
      <w:r w:rsidR="00DE6BDC" w:rsidRPr="00A92DF0">
        <w:rPr>
          <w:rFonts w:asciiTheme="minorHAnsi" w:hAnsiTheme="minorHAnsi" w:cs="Tahoma"/>
        </w:rPr>
        <w:t xml:space="preserve"> Potpis podnositelja zamolbe</w:t>
      </w:r>
    </w:p>
    <w:p w:rsidR="00051A46" w:rsidRDefault="00051A46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</w:p>
    <w:p w:rsidR="00051A46" w:rsidRPr="00A24AB3" w:rsidRDefault="00051A46" w:rsidP="00051A46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U Zagrebu, </w:t>
      </w:r>
      <w:sdt>
        <w:sdtPr>
          <w:rPr>
            <w:rFonts w:asciiTheme="minorHAnsi" w:hAnsiTheme="minorHAnsi" w:cs="Tahoma"/>
          </w:rPr>
          <w:id w:val="-678731620"/>
          <w:placeholder>
            <w:docPart w:val="3248813052684713B21DC87CF7309D6A"/>
          </w:placeholder>
          <w:showingPlcHdr/>
          <w:date>
            <w:dateFormat w:val="d. M. yyyy."/>
            <w:lid w:val="hr-HR"/>
            <w:storeMappedDataAs w:val="dateTime"/>
            <w:calendar w:val="gregorian"/>
          </w:date>
        </w:sdtPr>
        <w:sdtEndPr/>
        <w:sdtContent>
          <w:r w:rsidRPr="00051A46">
            <w:rPr>
              <w:rStyle w:val="Tekstrezerviranogmjesta"/>
              <w:rFonts w:asciiTheme="minorHAnsi" w:hAnsiTheme="minorHAnsi"/>
            </w:rPr>
            <w:t>Kliknite ovdje da biste unijeli datum.</w:t>
          </w:r>
        </w:sdtContent>
      </w:sdt>
    </w:p>
    <w:p w:rsidR="00051A46" w:rsidRPr="00A92DF0" w:rsidRDefault="00051A46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</w:p>
    <w:sectPr w:rsidR="00051A46" w:rsidRPr="00A92DF0" w:rsidSect="00051A46">
      <w:type w:val="continuous"/>
      <w:pgSz w:w="11906" w:h="16838"/>
      <w:pgMar w:top="1417" w:right="1417" w:bottom="709" w:left="1417" w:header="708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2A27" w:rsidRDefault="00BA2A27" w:rsidP="000C0BCE">
      <w:pPr>
        <w:spacing w:after="0" w:line="240" w:lineRule="auto"/>
      </w:pPr>
      <w:r>
        <w:separator/>
      </w:r>
    </w:p>
  </w:endnote>
  <w:endnote w:type="continuationSeparator" w:id="0">
    <w:p w:rsidR="00BA2A27" w:rsidRDefault="00BA2A27" w:rsidP="000C0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2A27" w:rsidRDefault="00BA2A27" w:rsidP="000C0BCE">
      <w:pPr>
        <w:spacing w:after="0" w:line="240" w:lineRule="auto"/>
      </w:pPr>
      <w:r>
        <w:separator/>
      </w:r>
    </w:p>
  </w:footnote>
  <w:footnote w:type="continuationSeparator" w:id="0">
    <w:p w:rsidR="00BA2A27" w:rsidRDefault="00BA2A27" w:rsidP="000C0BCE">
      <w:pPr>
        <w:spacing w:after="0" w:line="240" w:lineRule="auto"/>
      </w:pPr>
      <w:r>
        <w:continuationSeparator/>
      </w:r>
    </w:p>
  </w:footnote>
  <w:footnote w:id="1">
    <w:p w:rsidR="00642270" w:rsidRPr="005E714A" w:rsidRDefault="00642270" w:rsidP="00051A46">
      <w:pPr>
        <w:tabs>
          <w:tab w:val="left" w:pos="284"/>
        </w:tabs>
        <w:spacing w:after="0" w:line="240" w:lineRule="auto"/>
        <w:jc w:val="both"/>
        <w:rPr>
          <w:sz w:val="16"/>
          <w:szCs w:val="18"/>
        </w:rPr>
      </w:pPr>
      <w:r w:rsidRPr="005E714A">
        <w:rPr>
          <w:rStyle w:val="Referencafusnote"/>
          <w:rFonts w:asciiTheme="minorHAnsi" w:hAnsiTheme="minorHAnsi"/>
          <w:sz w:val="16"/>
          <w:szCs w:val="18"/>
        </w:rPr>
        <w:footnoteRef/>
      </w:r>
      <w:r w:rsidRPr="005E714A">
        <w:rPr>
          <w:rFonts w:asciiTheme="minorHAnsi" w:hAnsiTheme="minorHAnsi"/>
          <w:sz w:val="16"/>
          <w:szCs w:val="18"/>
        </w:rPr>
        <w:t xml:space="preserve"> </w:t>
      </w:r>
      <w:r w:rsidR="00A06030">
        <w:rPr>
          <w:rFonts w:asciiTheme="minorHAnsi" w:hAnsiTheme="minorHAnsi"/>
          <w:sz w:val="16"/>
          <w:szCs w:val="18"/>
        </w:rPr>
        <w:t>Ako se radi o promjeni postojećih podataka, uz zamolbu je potrebno priložiti i dokumentaciju iz koje su vidljive tražene promjene (npr. kopija osobne iskaznice, potvrda o boravištu ili prebivalištu, vjenčani list i slično</w:t>
      </w:r>
      <w:r w:rsidR="00051A46" w:rsidRPr="005E714A">
        <w:rPr>
          <w:rFonts w:asciiTheme="minorHAnsi" w:hAnsiTheme="minorHAnsi"/>
          <w:sz w:val="16"/>
          <w:szCs w:val="18"/>
        </w:rPr>
        <w:t>.</w:t>
      </w:r>
      <w:r w:rsidR="002F05D9">
        <w:rPr>
          <w:rFonts w:asciiTheme="minorHAnsi" w:hAnsiTheme="minorHAnsi"/>
          <w:sz w:val="16"/>
          <w:szCs w:val="18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270" w:rsidRPr="00A92DF0" w:rsidRDefault="00642270" w:rsidP="000C0BCE">
    <w:pPr>
      <w:rPr>
        <w:rFonts w:asciiTheme="minorHAnsi" w:hAnsiTheme="minorHAnsi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6" w:space="0" w:color="auto"/>
      </w:tblBorders>
      <w:shd w:val="clear" w:color="auto" w:fill="FFFFFF" w:themeFill="background1"/>
      <w:tblCellMar>
        <w:top w:w="113" w:type="dxa"/>
        <w:bottom w:w="113" w:type="dxa"/>
      </w:tblCellMar>
      <w:tblLook w:val="06A0" w:firstRow="1" w:lastRow="0" w:firstColumn="1" w:lastColumn="0" w:noHBand="1" w:noVBand="1"/>
    </w:tblPr>
    <w:tblGrid>
      <w:gridCol w:w="2801"/>
      <w:gridCol w:w="6269"/>
    </w:tblGrid>
    <w:tr w:rsidR="00642270" w:rsidRPr="00A92DF0" w:rsidTr="00051A46">
      <w:trPr>
        <w:trHeight w:val="1276"/>
      </w:trPr>
      <w:tc>
        <w:tcPr>
          <w:tcW w:w="1544" w:type="pct"/>
          <w:shd w:val="clear" w:color="auto" w:fill="FFFFFF" w:themeFill="background1"/>
          <w:vAlign w:val="center"/>
          <w:hideMark/>
        </w:tcPr>
        <w:p w:rsidR="00642270" w:rsidRPr="00A92DF0" w:rsidRDefault="00642270" w:rsidP="000C0BCE">
          <w:pPr>
            <w:pStyle w:val="Zaglavlje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7C81D6CA" wp14:editId="1C1A041D">
                <wp:extent cx="714375" cy="714375"/>
                <wp:effectExtent l="0" t="0" r="9525" b="9525"/>
                <wp:docPr id="33" name="Picture 5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24ECE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2D1C8269" wp14:editId="39C3C0A0">
                <wp:extent cx="733425" cy="733425"/>
                <wp:effectExtent l="0" t="0" r="9525" b="9525"/>
                <wp:docPr id="34" name="Picture 1" descr="D:\IVANA ERDELEZ\ARHIVA 23-5-2016\MOJ DESKTOP\logoi\LOGOTIPOVI\logo PMF c_b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:\IVANA ERDELEZ\ARHIVA 23-5-2016\MOJ DESKTOP\logoi\LOGOTIPOVI\logo PMF c_b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shd w:val="clear" w:color="auto" w:fill="FFFFFF" w:themeFill="background1"/>
          <w:vAlign w:val="center"/>
          <w:hideMark/>
        </w:tcPr>
        <w:p w:rsidR="00642270" w:rsidRPr="00C32C29" w:rsidRDefault="00642270" w:rsidP="000C0BCE">
          <w:pPr>
            <w:pStyle w:val="Zaglavlje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:rsidR="00642270" w:rsidRPr="00C32C29" w:rsidRDefault="00642270" w:rsidP="000C0BCE">
          <w:pPr>
            <w:pStyle w:val="Zaglavlje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:rsidR="00642270" w:rsidRPr="00C32C29" w:rsidRDefault="00642270" w:rsidP="002C462B">
          <w:pPr>
            <w:pStyle w:val="Zaglavlje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:rsidR="00642270" w:rsidRPr="00C32C29" w:rsidRDefault="00642270" w:rsidP="00C32C29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:rsidR="00642270" w:rsidRPr="00C32C29" w:rsidRDefault="00642270" w:rsidP="00C32C29">
          <w:pPr>
            <w:pStyle w:val="Zaglavlje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:rsidR="00642270" w:rsidRPr="00A92DF0" w:rsidRDefault="00642270" w:rsidP="00A149E4">
    <w:pPr>
      <w:pStyle w:val="Zaglavlje"/>
      <w:rPr>
        <w:rFonts w:asciiTheme="minorHAnsi" w:hAnsi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270" w:rsidRPr="00A92DF0" w:rsidRDefault="00642270" w:rsidP="00F61DCC">
    <w:pPr>
      <w:rPr>
        <w:rFonts w:asciiTheme="minorHAnsi" w:hAnsiTheme="minorHAnsi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18" w:space="0" w:color="4F81BD"/>
      </w:tblBorders>
      <w:tblCellMar>
        <w:top w:w="113" w:type="dxa"/>
        <w:bottom w:w="113" w:type="dxa"/>
      </w:tblCellMar>
      <w:tblLook w:val="04A0" w:firstRow="1" w:lastRow="0" w:firstColumn="1" w:lastColumn="0" w:noHBand="0" w:noVBand="1"/>
    </w:tblPr>
    <w:tblGrid>
      <w:gridCol w:w="2801"/>
      <w:gridCol w:w="6271"/>
    </w:tblGrid>
    <w:tr w:rsidR="00642270" w:rsidRPr="00A92DF0" w:rsidTr="00642270">
      <w:trPr>
        <w:trHeight w:val="1276"/>
      </w:trPr>
      <w:tc>
        <w:tcPr>
          <w:tcW w:w="1544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642270" w:rsidRPr="00A92DF0" w:rsidRDefault="00642270" w:rsidP="00642270">
          <w:pPr>
            <w:pStyle w:val="Zaglavlje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321EA039" wp14:editId="5BF56F91">
                <wp:extent cx="714375" cy="714375"/>
                <wp:effectExtent l="0" t="0" r="9525" b="9525"/>
                <wp:docPr id="23" name="Picture 9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92DF0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71C5E4BD" wp14:editId="4FE52969">
                <wp:extent cx="752475" cy="714375"/>
                <wp:effectExtent l="0" t="0" r="9525" b="9525"/>
                <wp:docPr id="24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tcBorders>
            <w:top w:val="nil"/>
            <w:left w:val="nil"/>
            <w:bottom w:val="single" w:sz="18" w:space="0" w:color="4F81BD"/>
            <w:right w:val="nil"/>
          </w:tcBorders>
          <w:vAlign w:val="center"/>
          <w:hideMark/>
        </w:tcPr>
        <w:p w:rsidR="00642270" w:rsidRPr="00C32C29" w:rsidRDefault="00642270" w:rsidP="00642270">
          <w:pPr>
            <w:pStyle w:val="Zaglavlje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:rsidR="00642270" w:rsidRPr="00C32C29" w:rsidRDefault="00642270" w:rsidP="00642270">
          <w:pPr>
            <w:pStyle w:val="Zaglavlje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:rsidR="00642270" w:rsidRPr="00C32C29" w:rsidRDefault="00642270" w:rsidP="00642270">
          <w:pPr>
            <w:pStyle w:val="Zaglavlje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:rsidR="00642270" w:rsidRPr="00C32C29" w:rsidRDefault="00642270" w:rsidP="00642270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:rsidR="00642270" w:rsidRPr="00C32C29" w:rsidRDefault="00642270" w:rsidP="00642270">
          <w:pPr>
            <w:pStyle w:val="Zaglavlje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:rsidR="00642270" w:rsidRPr="00A92DF0" w:rsidRDefault="00642270" w:rsidP="00F61DCC">
    <w:pPr>
      <w:pStyle w:val="Zaglavlje"/>
      <w:rPr>
        <w:rFonts w:asciiTheme="minorHAnsi" w:hAnsiTheme="minorHAnsi" w:cs="Tahoma"/>
      </w:rPr>
    </w:pPr>
  </w:p>
  <w:p w:rsidR="00642270" w:rsidRPr="00A92DF0" w:rsidRDefault="00642270" w:rsidP="00F61DCC">
    <w:pPr>
      <w:pStyle w:val="Zaglavlje"/>
      <w:rPr>
        <w:rFonts w:asciiTheme="minorHAnsi" w:hAnsiTheme="minorHAnsi"/>
      </w:rPr>
    </w:pPr>
  </w:p>
  <w:p w:rsidR="00642270" w:rsidRPr="00F61DCC" w:rsidRDefault="00642270" w:rsidP="00F61DCC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96C70"/>
    <w:multiLevelType w:val="hybridMultilevel"/>
    <w:tmpl w:val="35CE8EF2"/>
    <w:lvl w:ilvl="0" w:tplc="041A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0iy4cGXz4q0iLJ1iibdCUEHsxzV6BDJhgeA5oprHOFj+UY8xlt85mVilhd+jG1LHd11LihxeG4VjLw95TsqOJA==" w:salt="18xhj9pFUytUtrdYgM3sr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46E"/>
    <w:rsid w:val="00010E64"/>
    <w:rsid w:val="00026C14"/>
    <w:rsid w:val="000341E2"/>
    <w:rsid w:val="00051A46"/>
    <w:rsid w:val="0005527E"/>
    <w:rsid w:val="00075EBA"/>
    <w:rsid w:val="00077F48"/>
    <w:rsid w:val="000829E1"/>
    <w:rsid w:val="000A4BF6"/>
    <w:rsid w:val="000B0586"/>
    <w:rsid w:val="000C0BCE"/>
    <w:rsid w:val="000E1ABF"/>
    <w:rsid w:val="000F28D3"/>
    <w:rsid w:val="00157D96"/>
    <w:rsid w:val="00174269"/>
    <w:rsid w:val="001B703F"/>
    <w:rsid w:val="001C7776"/>
    <w:rsid w:val="00220CF3"/>
    <w:rsid w:val="00242CB6"/>
    <w:rsid w:val="002748E8"/>
    <w:rsid w:val="00275064"/>
    <w:rsid w:val="00286E76"/>
    <w:rsid w:val="002C462B"/>
    <w:rsid w:val="002F05D9"/>
    <w:rsid w:val="002F3C45"/>
    <w:rsid w:val="0034765E"/>
    <w:rsid w:val="00351320"/>
    <w:rsid w:val="00380C7B"/>
    <w:rsid w:val="003A1E3C"/>
    <w:rsid w:val="003F00A7"/>
    <w:rsid w:val="003F7563"/>
    <w:rsid w:val="00436B48"/>
    <w:rsid w:val="00460A17"/>
    <w:rsid w:val="004A0469"/>
    <w:rsid w:val="004B68C2"/>
    <w:rsid w:val="004D6F8C"/>
    <w:rsid w:val="0052758F"/>
    <w:rsid w:val="005633A4"/>
    <w:rsid w:val="005E3EB4"/>
    <w:rsid w:val="005E4781"/>
    <w:rsid w:val="005E714A"/>
    <w:rsid w:val="00602D47"/>
    <w:rsid w:val="006419DC"/>
    <w:rsid w:val="00642270"/>
    <w:rsid w:val="006801DE"/>
    <w:rsid w:val="006A4C5A"/>
    <w:rsid w:val="006C0F34"/>
    <w:rsid w:val="006F53ED"/>
    <w:rsid w:val="0075465D"/>
    <w:rsid w:val="007D1742"/>
    <w:rsid w:val="00803F83"/>
    <w:rsid w:val="00813E62"/>
    <w:rsid w:val="00824CD9"/>
    <w:rsid w:val="0083032E"/>
    <w:rsid w:val="00851461"/>
    <w:rsid w:val="00870763"/>
    <w:rsid w:val="00873E59"/>
    <w:rsid w:val="008C218B"/>
    <w:rsid w:val="00902A3A"/>
    <w:rsid w:val="009059EA"/>
    <w:rsid w:val="00977521"/>
    <w:rsid w:val="009A2750"/>
    <w:rsid w:val="009F017E"/>
    <w:rsid w:val="00A06030"/>
    <w:rsid w:val="00A149E4"/>
    <w:rsid w:val="00A210D1"/>
    <w:rsid w:val="00A24AB3"/>
    <w:rsid w:val="00A24ECE"/>
    <w:rsid w:val="00A34D96"/>
    <w:rsid w:val="00A5279E"/>
    <w:rsid w:val="00A779C8"/>
    <w:rsid w:val="00A92B3C"/>
    <w:rsid w:val="00A92DF0"/>
    <w:rsid w:val="00A9755F"/>
    <w:rsid w:val="00AB689B"/>
    <w:rsid w:val="00AE3A17"/>
    <w:rsid w:val="00B125F6"/>
    <w:rsid w:val="00B326AB"/>
    <w:rsid w:val="00B411D0"/>
    <w:rsid w:val="00B516A4"/>
    <w:rsid w:val="00B6746C"/>
    <w:rsid w:val="00B67AB9"/>
    <w:rsid w:val="00B83EB1"/>
    <w:rsid w:val="00BA2A27"/>
    <w:rsid w:val="00BB5B7D"/>
    <w:rsid w:val="00BC7534"/>
    <w:rsid w:val="00BF5927"/>
    <w:rsid w:val="00C0046E"/>
    <w:rsid w:val="00C32C29"/>
    <w:rsid w:val="00C4007C"/>
    <w:rsid w:val="00C46FE8"/>
    <w:rsid w:val="00C576FA"/>
    <w:rsid w:val="00C9132A"/>
    <w:rsid w:val="00CD3B48"/>
    <w:rsid w:val="00D01575"/>
    <w:rsid w:val="00D22BB9"/>
    <w:rsid w:val="00D419CF"/>
    <w:rsid w:val="00D4371F"/>
    <w:rsid w:val="00D46F35"/>
    <w:rsid w:val="00D519FB"/>
    <w:rsid w:val="00D634B6"/>
    <w:rsid w:val="00DA2E2C"/>
    <w:rsid w:val="00DE6BDC"/>
    <w:rsid w:val="00F345C5"/>
    <w:rsid w:val="00F357F2"/>
    <w:rsid w:val="00F61DCC"/>
    <w:rsid w:val="00F6373F"/>
    <w:rsid w:val="00F66294"/>
    <w:rsid w:val="00F7266A"/>
    <w:rsid w:val="00F8574E"/>
    <w:rsid w:val="00FD41B1"/>
    <w:rsid w:val="00FE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E5F925-FAF5-4DFE-BC7C-89136115C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niZgLight" w:eastAsiaTheme="minorHAnsi" w:hAnsi="UniZgLight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0C0BCE"/>
  </w:style>
  <w:style w:type="paragraph" w:styleId="Podnoje">
    <w:name w:val="footer"/>
    <w:basedOn w:val="Normal"/>
    <w:link w:val="PodnojeChar"/>
    <w:uiPriority w:val="99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C0BCE"/>
  </w:style>
  <w:style w:type="character" w:styleId="Hiperveza">
    <w:name w:val="Hyperlink"/>
    <w:basedOn w:val="Zadanifontodlomka"/>
    <w:unhideWhenUsed/>
    <w:rsid w:val="000C0BCE"/>
    <w:rPr>
      <w:rFonts w:ascii="Arial" w:hAnsi="Arial" w:cs="Arial" w:hint="default"/>
      <w:b w:val="0"/>
      <w:bCs w:val="0"/>
      <w:strike w:val="0"/>
      <w:dstrike w:val="0"/>
      <w:color w:val="456B7D"/>
      <w:sz w:val="18"/>
      <w:szCs w:val="18"/>
      <w:u w:val="none"/>
      <w:effect w:val="non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C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C0BCE"/>
    <w:rPr>
      <w:rFonts w:ascii="Tahoma" w:hAnsi="Tahoma" w:cs="Tahoma"/>
      <w:sz w:val="16"/>
      <w:szCs w:val="16"/>
    </w:rPr>
  </w:style>
  <w:style w:type="character" w:styleId="Tekstrezerviranogmjesta">
    <w:name w:val="Placeholder Text"/>
    <w:basedOn w:val="Zadanifontodlomka"/>
    <w:uiPriority w:val="99"/>
    <w:semiHidden/>
    <w:rsid w:val="000C0BCE"/>
    <w:rPr>
      <w:color w:val="808080"/>
    </w:rPr>
  </w:style>
  <w:style w:type="paragraph" w:styleId="Odlomakpopisa">
    <w:name w:val="List Paragraph"/>
    <w:basedOn w:val="Normal"/>
    <w:uiPriority w:val="34"/>
    <w:qFormat/>
    <w:rsid w:val="00977521"/>
    <w:pPr>
      <w:ind w:left="720"/>
      <w:contextualSpacing/>
    </w:pPr>
  </w:style>
  <w:style w:type="paragraph" w:styleId="Tekstfusnote">
    <w:name w:val="footnote text"/>
    <w:basedOn w:val="Normal"/>
    <w:link w:val="TekstfusnoteChar"/>
    <w:uiPriority w:val="99"/>
    <w:semiHidden/>
    <w:unhideWhenUsed/>
    <w:rsid w:val="00351320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351320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3513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erdelez\Desktop\ZAMOLBE%20OBRASCI%20PROBA\ZAMOLBA%20GEOGRAFSKOM%20ODSJEKU%20PMF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248813052684713B21DC87CF7309D6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42C32C5-1956-4F61-BEC9-053DDA9BF1C6}"/>
      </w:docPartPr>
      <w:docPartBody>
        <w:p w:rsidR="00276286" w:rsidRDefault="008C00E7" w:rsidP="008C00E7">
          <w:pPr>
            <w:pStyle w:val="3248813052684713B21DC87CF7309D6A"/>
          </w:pPr>
          <w:r w:rsidRPr="004D15C5">
            <w:rPr>
              <w:rStyle w:val="Tekstrezerviranogmjesta"/>
            </w:rPr>
            <w:t>Kliknite ovdje da biste unijeli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0E7"/>
    <w:rsid w:val="00276286"/>
    <w:rsid w:val="00514E36"/>
    <w:rsid w:val="00717D4A"/>
    <w:rsid w:val="008C00E7"/>
    <w:rsid w:val="00FE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8C00E7"/>
    <w:rPr>
      <w:color w:val="808080"/>
    </w:rPr>
  </w:style>
  <w:style w:type="paragraph" w:customStyle="1" w:styleId="851B8490D560418F9F00E3EF74FE94A9">
    <w:name w:val="851B8490D560418F9F00E3EF74FE94A9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4ECB265FA0EA47DD8187CEBFDD652849">
    <w:name w:val="4ECB265FA0EA47DD8187CEBFDD652849"/>
    <w:rsid w:val="008C00E7"/>
  </w:style>
  <w:style w:type="paragraph" w:customStyle="1" w:styleId="851B8490D560418F9F00E3EF74FE94A91">
    <w:name w:val="851B8490D560418F9F00E3EF74FE94A91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4ECB265FA0EA47DD8187CEBFDD6528491">
    <w:name w:val="4ECB265FA0EA47DD8187CEBFDD6528491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8D92BFE328AE44DD93D99FB99C29408D">
    <w:name w:val="8D92BFE328AE44DD93D99FB99C29408D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0EC5E4BA22834B17A1AF208F88692185">
    <w:name w:val="0EC5E4BA22834B17A1AF208F88692185"/>
    <w:rsid w:val="008C00E7"/>
  </w:style>
  <w:style w:type="paragraph" w:customStyle="1" w:styleId="3248813052684713B21DC87CF7309D6A">
    <w:name w:val="3248813052684713B21DC87CF7309D6A"/>
    <w:rsid w:val="008C00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27A95299-2D69-4506-9321-49AC08109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ZAMOLBA GEOGRAFSKOM ODSJEKU PMF.dotm</Template>
  <TotalTime>2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Erdelez</dc:creator>
  <cp:lastModifiedBy>Ivana Erdelez</cp:lastModifiedBy>
  <cp:revision>4</cp:revision>
  <cp:lastPrinted>2016-02-16T13:46:00Z</cp:lastPrinted>
  <dcterms:created xsi:type="dcterms:W3CDTF">2018-10-22T08:32:00Z</dcterms:created>
  <dcterms:modified xsi:type="dcterms:W3CDTF">2018-10-30T12:48:00Z</dcterms:modified>
</cp:coreProperties>
</file>