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8D3" w:rsidRPr="00873E59" w:rsidRDefault="00873E59" w:rsidP="00873E59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Theme="minorHAnsi" w:hAnsiTheme="minorHAnsi" w:cs="Tahoma"/>
          <w:b/>
          <w:sz w:val="24"/>
        </w:rPr>
      </w:pPr>
      <w:r w:rsidRPr="00873E59">
        <w:rPr>
          <w:rFonts w:asciiTheme="minorHAnsi" w:hAnsiTheme="minorHAnsi" w:cs="Tahoma"/>
          <w:b/>
          <w:sz w:val="10"/>
        </w:rPr>
        <w:br/>
      </w:r>
      <w:r w:rsidR="000C0BCE" w:rsidRPr="00873E59">
        <w:rPr>
          <w:rFonts w:asciiTheme="minorHAnsi" w:hAnsiTheme="minorHAnsi" w:cs="Tahoma"/>
          <w:b/>
          <w:sz w:val="24"/>
        </w:rPr>
        <w:t xml:space="preserve">ZAMOLBA </w:t>
      </w:r>
      <w:r w:rsidR="00D4371F" w:rsidRPr="00873E59">
        <w:rPr>
          <w:rFonts w:asciiTheme="minorHAnsi" w:hAnsiTheme="minorHAnsi" w:cs="Tahoma"/>
          <w:b/>
          <w:sz w:val="24"/>
        </w:rPr>
        <w:t>ZA NADOPUNU</w:t>
      </w:r>
      <w:r w:rsidR="00A06030" w:rsidRPr="00873E59">
        <w:rPr>
          <w:rFonts w:asciiTheme="minorHAnsi" w:hAnsiTheme="minorHAnsi" w:cs="Tahoma"/>
          <w:b/>
          <w:sz w:val="24"/>
        </w:rPr>
        <w:t>/ISPRAVAK</w:t>
      </w:r>
      <w:r w:rsidR="00D4371F" w:rsidRPr="00873E59">
        <w:rPr>
          <w:rFonts w:asciiTheme="minorHAnsi" w:hAnsiTheme="minorHAnsi" w:cs="Tahoma"/>
          <w:b/>
          <w:sz w:val="24"/>
        </w:rPr>
        <w:t xml:space="preserve"> PODATAKA U ISVU-u</w:t>
      </w:r>
      <w:r w:rsidR="00351320" w:rsidRPr="00873E59">
        <w:rPr>
          <w:rStyle w:val="FootnoteReference"/>
          <w:rFonts w:asciiTheme="minorHAnsi" w:hAnsiTheme="minorHAnsi" w:cs="Tahoma"/>
          <w:b/>
          <w:sz w:val="24"/>
        </w:rPr>
        <w:footnoteReference w:id="1"/>
      </w:r>
    </w:p>
    <w:p w:rsidR="00873E59" w:rsidRPr="00873E59" w:rsidRDefault="00873E59" w:rsidP="00873E59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Theme="minorHAnsi" w:hAnsiTheme="minorHAnsi" w:cs="Tahoma"/>
          <w:sz w:val="10"/>
          <w:szCs w:val="10"/>
        </w:rPr>
      </w:pPr>
    </w:p>
    <w:p w:rsidR="0075465D" w:rsidRDefault="0075465D" w:rsidP="004D6F8C">
      <w:pPr>
        <w:spacing w:after="0" w:line="240" w:lineRule="auto"/>
        <w:rPr>
          <w:rFonts w:asciiTheme="minorHAnsi" w:hAnsiTheme="minorHAnsi" w:cs="Tahoma"/>
        </w:rPr>
      </w:pPr>
    </w:p>
    <w:p w:rsidR="00873E59" w:rsidRPr="00A92DF0" w:rsidRDefault="00873E59" w:rsidP="004D6F8C">
      <w:pPr>
        <w:spacing w:after="0" w:line="240" w:lineRule="auto"/>
        <w:rPr>
          <w:rFonts w:asciiTheme="minorHAnsi" w:hAnsiTheme="minorHAnsi" w:cs="Tahoma"/>
        </w:rPr>
        <w:sectPr w:rsidR="00873E59" w:rsidRPr="00A92DF0" w:rsidSect="00051A46">
          <w:headerReference w:type="default" r:id="rId8"/>
          <w:pgSz w:w="11906" w:h="16838"/>
          <w:pgMar w:top="1030" w:right="1418" w:bottom="993" w:left="1418" w:header="0" w:footer="2" w:gutter="0"/>
          <w:cols w:space="708"/>
          <w:docGrid w:linePitch="360"/>
        </w:sectPr>
      </w:pPr>
    </w:p>
    <w:p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D4371F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Adresa</w:t>
      </w:r>
      <w:r w:rsidR="00D4371F">
        <w:rPr>
          <w:rFonts w:asciiTheme="minorHAnsi" w:hAnsiTheme="minorHAnsi" w:cs="Tahoma"/>
        </w:rPr>
        <w:t xml:space="preserve"> prebivališta:</w:t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</w:p>
    <w:p w:rsidR="003F7563" w:rsidRDefault="00D4371F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Mjesto i poštanski broj:</w:t>
      </w:r>
      <w:r w:rsidR="00A0603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A06030" w:rsidRPr="00A92DF0" w:rsidRDefault="00A06030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Adresa u mjestu studija:</w:t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3F7563" w:rsidRPr="00A92DF0" w:rsidRDefault="003F7563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E-</w:t>
      </w:r>
      <w:r w:rsidR="00051A46">
        <w:rPr>
          <w:rFonts w:asciiTheme="minorHAnsi" w:hAnsiTheme="minorHAnsi" w:cs="Tahoma"/>
        </w:rPr>
        <w:t>pošta</w:t>
      </w:r>
      <w:r w:rsidRPr="00A92DF0">
        <w:rPr>
          <w:rFonts w:asciiTheme="minorHAnsi" w:hAnsiTheme="minorHAnsi" w:cs="Tahoma"/>
        </w:rPr>
        <w:t xml:space="preserve">: </w:t>
      </w:r>
      <w:r w:rsidR="00051A46">
        <w:rPr>
          <w:rFonts w:asciiTheme="minorHAnsi" w:hAnsiTheme="minorHAnsi" w:cs="Tahoma"/>
        </w:rPr>
        <w:tab/>
      </w:r>
      <w:r w:rsidR="00051A46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1"/>
    </w:p>
    <w:p w:rsidR="00A210D1" w:rsidRDefault="001C7776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Broj m</w:t>
      </w:r>
      <w:r w:rsidR="00A210D1" w:rsidRPr="00A92DF0">
        <w:rPr>
          <w:rFonts w:asciiTheme="minorHAnsi" w:hAnsiTheme="minorHAnsi" w:cs="Tahoma"/>
        </w:rPr>
        <w:t>obitel</w:t>
      </w:r>
      <w:r w:rsidRPr="00A92DF0">
        <w:rPr>
          <w:rFonts w:asciiTheme="minorHAnsi" w:hAnsiTheme="minorHAnsi" w:cs="Tahoma"/>
        </w:rPr>
        <w:t>a</w:t>
      </w:r>
      <w:r w:rsidR="00A210D1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210D1" w:rsidRPr="00A92DF0">
        <w:rPr>
          <w:rFonts w:asciiTheme="minorHAnsi" w:hAnsiTheme="minorHAnsi" w:cs="Tahoma"/>
        </w:rPr>
        <w:instrText xml:space="preserve"> FORMTEXT </w:instrText>
      </w:r>
      <w:r w:rsidR="00A210D1" w:rsidRPr="00A92DF0">
        <w:rPr>
          <w:rFonts w:asciiTheme="minorHAnsi" w:hAnsiTheme="minorHAnsi" w:cs="Tahoma"/>
        </w:rPr>
      </w:r>
      <w:r w:rsidR="00A210D1" w:rsidRPr="00A92DF0">
        <w:rPr>
          <w:rFonts w:asciiTheme="minorHAnsi" w:hAnsiTheme="minorHAnsi" w:cs="Tahoma"/>
        </w:rPr>
        <w:fldChar w:fldCharType="separate"/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210D1" w:rsidRPr="00A92DF0">
        <w:rPr>
          <w:rFonts w:asciiTheme="minorHAnsi" w:hAnsiTheme="minorHAnsi" w:cs="Tahoma"/>
        </w:rPr>
        <w:fldChar w:fldCharType="end"/>
      </w:r>
      <w:bookmarkEnd w:id="2"/>
    </w:p>
    <w:p w:rsidR="00A06030" w:rsidRPr="00A92DF0" w:rsidRDefault="00A06030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051A46" w:rsidRDefault="00A06030" w:rsidP="00A24AB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Poda</w:t>
      </w:r>
      <w:r w:rsidR="006C0841">
        <w:rPr>
          <w:rFonts w:asciiTheme="minorHAnsi" w:hAnsiTheme="minorHAnsi" w:cs="Tahoma"/>
        </w:rPr>
        <w:t>t</w:t>
      </w:r>
      <w:r>
        <w:rPr>
          <w:rFonts w:asciiTheme="minorHAnsi" w:hAnsiTheme="minorHAnsi" w:cs="Tahoma"/>
        </w:rPr>
        <w:t>ci koji se mijenjaju</w:t>
      </w:r>
      <w:r w:rsidR="00C9132A">
        <w:rPr>
          <w:rFonts w:asciiTheme="minorHAnsi" w:hAnsiTheme="minorHAnsi" w:cs="Tahoma"/>
        </w:rPr>
        <w:t>:</w:t>
      </w:r>
      <w:r>
        <w:rPr>
          <w:rFonts w:asciiTheme="minorHAnsi" w:hAnsiTheme="minorHAnsi" w:cs="Tahoma"/>
        </w:rPr>
        <w:tab/>
      </w:r>
      <w:r w:rsidR="00051A46"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1A46" w:rsidRPr="00A92DF0">
        <w:rPr>
          <w:rFonts w:asciiTheme="minorHAnsi" w:hAnsiTheme="minorHAnsi" w:cs="Tahoma"/>
        </w:rPr>
        <w:instrText xml:space="preserve"> FORMTEXT </w:instrText>
      </w:r>
      <w:r w:rsidR="00051A46" w:rsidRPr="00A92DF0">
        <w:rPr>
          <w:rFonts w:asciiTheme="minorHAnsi" w:hAnsiTheme="minorHAnsi" w:cs="Tahoma"/>
        </w:rPr>
      </w:r>
      <w:r w:rsidR="00051A46" w:rsidRPr="00A92DF0">
        <w:rPr>
          <w:rFonts w:asciiTheme="minorHAnsi" w:hAnsiTheme="minorHAnsi" w:cs="Tahoma"/>
        </w:rPr>
        <w:fldChar w:fldCharType="separate"/>
      </w:r>
      <w:bookmarkStart w:id="3" w:name="_GoBack"/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bookmarkEnd w:id="3"/>
      <w:r w:rsidR="00051A46" w:rsidRPr="00A92DF0">
        <w:rPr>
          <w:rFonts w:asciiTheme="minorHAnsi" w:hAnsiTheme="minorHAnsi" w:cs="Tahoma"/>
        </w:rPr>
        <w:fldChar w:fldCharType="end"/>
      </w:r>
    </w:p>
    <w:p w:rsidR="00C576FA" w:rsidRPr="00A92DF0" w:rsidRDefault="00C576FA" w:rsidP="00A92DF0">
      <w:pPr>
        <w:spacing w:after="240" w:line="240" w:lineRule="auto"/>
        <w:rPr>
          <w:rFonts w:asciiTheme="minorHAnsi" w:hAnsiTheme="minorHAnsi" w:cs="Tahoma"/>
          <w:sz w:val="18"/>
        </w:rPr>
      </w:pPr>
    </w:p>
    <w:p w:rsidR="00C576FA" w:rsidRPr="00A92DF0" w:rsidRDefault="00C576FA" w:rsidP="00A92DF0">
      <w:pPr>
        <w:pStyle w:val="ListParagraph"/>
        <w:numPr>
          <w:ilvl w:val="0"/>
          <w:numId w:val="1"/>
        </w:numP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F7266A">
          <w:headerReference w:type="default" r:id="rId9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:rsidR="001B703F" w:rsidRDefault="00465E65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5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051A46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051A46" w:rsidRPr="00A24AB3" w:rsidRDefault="00051A46" w:rsidP="00051A46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U Zagrebu, </w:t>
      </w:r>
      <w:sdt>
        <w:sdtPr>
          <w:rPr>
            <w:rFonts w:asciiTheme="minorHAnsi" w:hAnsiTheme="minorHAnsi" w:cs="Tahoma"/>
          </w:rPr>
          <w:id w:val="-678731620"/>
          <w:placeholder>
            <w:docPart w:val="3248813052684713B21DC87CF7309D6A"/>
          </w:placeholder>
          <w:showingPlcHdr/>
          <w:date>
            <w:dateFormat w:val="d. M. yyyy."/>
            <w:lid w:val="hr-HR"/>
            <w:storeMappedDataAs w:val="dateTime"/>
            <w:calendar w:val="gregorian"/>
          </w:date>
        </w:sdtPr>
        <w:sdtEndPr/>
        <w:sdtContent>
          <w:r w:rsidRPr="00051A46">
            <w:rPr>
              <w:rStyle w:val="PlaceholderText"/>
              <w:rFonts w:asciiTheme="minorHAnsi" w:hAnsiTheme="minorHAnsi"/>
            </w:rPr>
            <w:t>Kliknite ovdje da biste unijeli datum.</w:t>
          </w:r>
        </w:sdtContent>
      </w:sdt>
    </w:p>
    <w:p w:rsidR="00051A46" w:rsidRPr="00A92DF0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sectPr w:rsidR="00051A46" w:rsidRPr="00A92DF0" w:rsidSect="00051A46">
      <w:type w:val="continuous"/>
      <w:pgSz w:w="11906" w:h="16838"/>
      <w:pgMar w:top="1417" w:right="1417" w:bottom="709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E65" w:rsidRDefault="00465E65" w:rsidP="000C0BCE">
      <w:pPr>
        <w:spacing w:after="0" w:line="240" w:lineRule="auto"/>
      </w:pPr>
      <w:r>
        <w:separator/>
      </w:r>
    </w:p>
  </w:endnote>
  <w:endnote w:type="continuationSeparator" w:id="0">
    <w:p w:rsidR="00465E65" w:rsidRDefault="00465E65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E65" w:rsidRDefault="00465E65" w:rsidP="000C0BCE">
      <w:pPr>
        <w:spacing w:after="0" w:line="240" w:lineRule="auto"/>
      </w:pPr>
      <w:r>
        <w:separator/>
      </w:r>
    </w:p>
  </w:footnote>
  <w:footnote w:type="continuationSeparator" w:id="0">
    <w:p w:rsidR="00465E65" w:rsidRDefault="00465E65" w:rsidP="000C0BCE">
      <w:pPr>
        <w:spacing w:after="0" w:line="240" w:lineRule="auto"/>
      </w:pPr>
      <w:r>
        <w:continuationSeparator/>
      </w:r>
    </w:p>
  </w:footnote>
  <w:footnote w:id="1">
    <w:p w:rsidR="00642270" w:rsidRPr="005E714A" w:rsidRDefault="00642270" w:rsidP="00051A46">
      <w:pPr>
        <w:tabs>
          <w:tab w:val="left" w:pos="284"/>
        </w:tabs>
        <w:spacing w:after="0" w:line="240" w:lineRule="auto"/>
        <w:jc w:val="both"/>
        <w:rPr>
          <w:sz w:val="16"/>
          <w:szCs w:val="18"/>
        </w:rPr>
      </w:pPr>
      <w:r w:rsidRPr="005E714A">
        <w:rPr>
          <w:rStyle w:val="FootnoteReference"/>
          <w:rFonts w:asciiTheme="minorHAnsi" w:hAnsiTheme="minorHAnsi"/>
          <w:sz w:val="16"/>
          <w:szCs w:val="18"/>
        </w:rPr>
        <w:footnoteRef/>
      </w:r>
      <w:r w:rsidRPr="005E714A">
        <w:rPr>
          <w:rFonts w:asciiTheme="minorHAnsi" w:hAnsiTheme="minorHAnsi"/>
          <w:sz w:val="16"/>
          <w:szCs w:val="18"/>
        </w:rPr>
        <w:t xml:space="preserve"> </w:t>
      </w:r>
      <w:r w:rsidR="00A06030">
        <w:rPr>
          <w:rFonts w:asciiTheme="minorHAnsi" w:hAnsiTheme="minorHAnsi"/>
          <w:sz w:val="16"/>
          <w:szCs w:val="18"/>
        </w:rPr>
        <w:t>Ako se radi o promjeni postojećih podataka, uz zamolbu je potrebno priložiti i dokumentaciju iz koje su vidljive tražene promjene (npr. kopija osobne iskaznice, potvrda o boravištu ili prebivalištu, vjenčani list i slično</w:t>
      </w:r>
      <w:r w:rsidR="00051A46" w:rsidRPr="005E714A">
        <w:rPr>
          <w:rFonts w:asciiTheme="minorHAnsi" w:hAnsiTheme="minorHAnsi"/>
          <w:sz w:val="16"/>
          <w:szCs w:val="18"/>
        </w:rPr>
        <w:t>.</w:t>
      </w:r>
      <w:r w:rsidR="002F05D9">
        <w:rPr>
          <w:rFonts w:asciiTheme="minorHAnsi" w:hAnsiTheme="minorHAnsi"/>
          <w:sz w:val="16"/>
          <w:szCs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0" w:rsidRPr="00A92DF0" w:rsidRDefault="00642270" w:rsidP="000C0BCE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69"/>
    </w:tblGrid>
    <w:tr w:rsidR="00642270" w:rsidRPr="00A92DF0" w:rsidTr="00051A4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642270" w:rsidRPr="00A92DF0" w:rsidRDefault="00642270" w:rsidP="000C0BCE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C81D6CA" wp14:editId="1C1A041D">
                <wp:extent cx="714375" cy="714375"/>
                <wp:effectExtent l="0" t="0" r="9525" b="9525"/>
                <wp:docPr id="33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D1C8269" wp14:editId="39C3C0A0">
                <wp:extent cx="733425" cy="733425"/>
                <wp:effectExtent l="0" t="0" r="9525" b="9525"/>
                <wp:docPr id="34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642270" w:rsidRPr="00C32C29" w:rsidRDefault="00642270" w:rsidP="000C0BCE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0C0BCE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2C462B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C32C29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A149E4">
    <w:pPr>
      <w:pStyle w:val="Header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0" w:rsidRPr="00A92DF0" w:rsidRDefault="00642270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642270" w:rsidRPr="00A92DF0" w:rsidTr="00642270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A92DF0" w:rsidRDefault="00642270" w:rsidP="00642270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321EA039" wp14:editId="5BF56F91">
                <wp:extent cx="714375" cy="714375"/>
                <wp:effectExtent l="0" t="0" r="9525" b="9525"/>
                <wp:docPr id="23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C5E4BD" wp14:editId="4FE52969">
                <wp:extent cx="752475" cy="714375"/>
                <wp:effectExtent l="0" t="0" r="9525" b="9525"/>
                <wp:docPr id="2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C32C29" w:rsidRDefault="00642270" w:rsidP="00642270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642270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642270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642270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642270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F61DCC">
    <w:pPr>
      <w:pStyle w:val="Header"/>
      <w:rPr>
        <w:rFonts w:asciiTheme="minorHAnsi" w:hAnsiTheme="minorHAnsi" w:cs="Tahoma"/>
      </w:rPr>
    </w:pPr>
  </w:p>
  <w:p w:rsidR="00642270" w:rsidRPr="00A92DF0" w:rsidRDefault="00642270" w:rsidP="00F61DCC">
    <w:pPr>
      <w:pStyle w:val="Header"/>
      <w:rPr>
        <w:rFonts w:asciiTheme="minorHAnsi" w:hAnsiTheme="minorHAnsi"/>
      </w:rPr>
    </w:pPr>
  </w:p>
  <w:p w:rsidR="00642270" w:rsidRPr="00F61DCC" w:rsidRDefault="00642270" w:rsidP="00F61D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6VVh8f9SexPr6rCgfIxC2OHpM0eKmpOeiHNzKcWOIR2HzjDGdzhTLbDxBgYcsS67/nkCnYg4/UxXv8/HtYgmw==" w:salt="ICi0Y86xBvz70TKc/V/20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46E"/>
    <w:rsid w:val="00010E64"/>
    <w:rsid w:val="00026C14"/>
    <w:rsid w:val="000341E2"/>
    <w:rsid w:val="00051A46"/>
    <w:rsid w:val="0005527E"/>
    <w:rsid w:val="00075EBA"/>
    <w:rsid w:val="00077F48"/>
    <w:rsid w:val="000829E1"/>
    <w:rsid w:val="000A4BF6"/>
    <w:rsid w:val="000B0586"/>
    <w:rsid w:val="000C0BCE"/>
    <w:rsid w:val="000E1ABF"/>
    <w:rsid w:val="000F28D3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C462B"/>
    <w:rsid w:val="002F05D9"/>
    <w:rsid w:val="002F3C45"/>
    <w:rsid w:val="0034765E"/>
    <w:rsid w:val="00351320"/>
    <w:rsid w:val="00380C7B"/>
    <w:rsid w:val="003A1E3C"/>
    <w:rsid w:val="003F00A7"/>
    <w:rsid w:val="003F7563"/>
    <w:rsid w:val="00436B48"/>
    <w:rsid w:val="00460A17"/>
    <w:rsid w:val="00465E65"/>
    <w:rsid w:val="004A0469"/>
    <w:rsid w:val="004B68C2"/>
    <w:rsid w:val="004D6F8C"/>
    <w:rsid w:val="0052758F"/>
    <w:rsid w:val="005633A4"/>
    <w:rsid w:val="005E3EB4"/>
    <w:rsid w:val="005E4781"/>
    <w:rsid w:val="005E714A"/>
    <w:rsid w:val="00602D47"/>
    <w:rsid w:val="006419DC"/>
    <w:rsid w:val="00642270"/>
    <w:rsid w:val="006801DE"/>
    <w:rsid w:val="006A4C5A"/>
    <w:rsid w:val="006C0841"/>
    <w:rsid w:val="006C0F34"/>
    <w:rsid w:val="006F53ED"/>
    <w:rsid w:val="0075465D"/>
    <w:rsid w:val="007D1742"/>
    <w:rsid w:val="00803F83"/>
    <w:rsid w:val="00813E62"/>
    <w:rsid w:val="00824CD9"/>
    <w:rsid w:val="0083032E"/>
    <w:rsid w:val="00850201"/>
    <w:rsid w:val="00851461"/>
    <w:rsid w:val="00870763"/>
    <w:rsid w:val="00873E59"/>
    <w:rsid w:val="008C218B"/>
    <w:rsid w:val="00902A3A"/>
    <w:rsid w:val="009059EA"/>
    <w:rsid w:val="00924CA4"/>
    <w:rsid w:val="00977521"/>
    <w:rsid w:val="009A2750"/>
    <w:rsid w:val="009F017E"/>
    <w:rsid w:val="00A06030"/>
    <w:rsid w:val="00A149E4"/>
    <w:rsid w:val="00A210D1"/>
    <w:rsid w:val="00A24AB3"/>
    <w:rsid w:val="00A24ECE"/>
    <w:rsid w:val="00A34D96"/>
    <w:rsid w:val="00A5279E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516A4"/>
    <w:rsid w:val="00B6746C"/>
    <w:rsid w:val="00B67AB9"/>
    <w:rsid w:val="00B83EB1"/>
    <w:rsid w:val="00BA2A27"/>
    <w:rsid w:val="00BB5B7D"/>
    <w:rsid w:val="00BC7534"/>
    <w:rsid w:val="00BF5927"/>
    <w:rsid w:val="00C0046E"/>
    <w:rsid w:val="00C32C29"/>
    <w:rsid w:val="00C4007C"/>
    <w:rsid w:val="00C46FE8"/>
    <w:rsid w:val="00C576FA"/>
    <w:rsid w:val="00C9132A"/>
    <w:rsid w:val="00CD3B48"/>
    <w:rsid w:val="00D01575"/>
    <w:rsid w:val="00D22BB9"/>
    <w:rsid w:val="00D419CF"/>
    <w:rsid w:val="00D4371F"/>
    <w:rsid w:val="00D46F35"/>
    <w:rsid w:val="00D519FB"/>
    <w:rsid w:val="00D634B6"/>
    <w:rsid w:val="00DA2E2C"/>
    <w:rsid w:val="00DE6BDC"/>
    <w:rsid w:val="00F345C5"/>
    <w:rsid w:val="00F357F2"/>
    <w:rsid w:val="00F61DCC"/>
    <w:rsid w:val="00F6373F"/>
    <w:rsid w:val="00F66294"/>
    <w:rsid w:val="00F7266A"/>
    <w:rsid w:val="00F8574E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86AD4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BCE"/>
  </w:style>
  <w:style w:type="paragraph" w:styleId="Footer">
    <w:name w:val="footer"/>
    <w:basedOn w:val="Normal"/>
    <w:link w:val="Footer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BCE"/>
  </w:style>
  <w:style w:type="character" w:styleId="Hyperlink">
    <w:name w:val="Hyperlink"/>
    <w:basedOn w:val="DefaultParagraphFont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C0BCE"/>
    <w:rPr>
      <w:color w:val="808080"/>
    </w:rPr>
  </w:style>
  <w:style w:type="paragraph" w:styleId="ListParagraph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513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3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13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48813052684713B21DC87CF7309D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42C32C5-1956-4F61-BEC9-053DDA9BF1C6}"/>
      </w:docPartPr>
      <w:docPartBody>
        <w:p w:rsidR="00276286" w:rsidRDefault="008C00E7" w:rsidP="008C00E7">
          <w:pPr>
            <w:pStyle w:val="3248813052684713B21DC87CF7309D6A"/>
          </w:pPr>
          <w:r w:rsidRPr="004D15C5">
            <w:rPr>
              <w:rStyle w:val="PlaceholderText"/>
            </w:rPr>
            <w:t>Kliknite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E7"/>
    <w:rsid w:val="00276286"/>
    <w:rsid w:val="00514E36"/>
    <w:rsid w:val="00717D4A"/>
    <w:rsid w:val="008C00E7"/>
    <w:rsid w:val="00B85572"/>
    <w:rsid w:val="00FE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0E7"/>
    <w:rPr>
      <w:color w:val="808080"/>
    </w:rPr>
  </w:style>
  <w:style w:type="paragraph" w:customStyle="1" w:styleId="851B8490D560418F9F00E3EF74FE94A9">
    <w:name w:val="851B8490D560418F9F00E3EF74FE94A9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">
    <w:name w:val="4ECB265FA0EA47DD8187CEBFDD652849"/>
    <w:rsid w:val="008C00E7"/>
  </w:style>
  <w:style w:type="paragraph" w:customStyle="1" w:styleId="851B8490D560418F9F00E3EF74FE94A91">
    <w:name w:val="851B8490D560418F9F00E3EF74FE94A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1">
    <w:name w:val="4ECB265FA0EA47DD8187CEBFDD65284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D92BFE328AE44DD93D99FB99C29408D">
    <w:name w:val="8D92BFE328AE44DD93D99FB99C29408D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0EC5E4BA22834B17A1AF208F88692185">
    <w:name w:val="0EC5E4BA22834B17A1AF208F88692185"/>
    <w:rsid w:val="008C00E7"/>
  </w:style>
  <w:style w:type="paragraph" w:customStyle="1" w:styleId="3248813052684713B21DC87CF7309D6A">
    <w:name w:val="3248813052684713B21DC87CF7309D6A"/>
    <w:rsid w:val="008C0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E47EF899-CF68-40C2-B586-F76CA44BF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</Template>
  <TotalTime>10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6</cp:revision>
  <cp:lastPrinted>2016-02-16T13:46:00Z</cp:lastPrinted>
  <dcterms:created xsi:type="dcterms:W3CDTF">2018-10-22T08:32:00Z</dcterms:created>
  <dcterms:modified xsi:type="dcterms:W3CDTF">2022-01-25T10:21:00Z</dcterms:modified>
</cp:coreProperties>
</file>